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1666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4A6C8C" w:rsidRPr="00B848FE" w14:paraId="225B80F2" w14:textId="77777777" w:rsidTr="00E71FC0">
        <w:tc>
          <w:tcPr>
            <w:tcW w:w="9776" w:type="dxa"/>
            <w:gridSpan w:val="2"/>
          </w:tcPr>
          <w:p w14:paraId="1AEB5270" w14:textId="5021C287" w:rsidR="004A6C8C" w:rsidRDefault="004A6C8C" w:rsidP="004914D9">
            <w:pPr>
              <w:jc w:val="center"/>
              <w:rPr>
                <w:sz w:val="36"/>
                <w:szCs w:val="36"/>
              </w:rPr>
            </w:pPr>
            <w:r w:rsidRPr="004914D9">
              <w:rPr>
                <w:sz w:val="36"/>
                <w:szCs w:val="36"/>
              </w:rPr>
              <w:t>Nick Kirby</w:t>
            </w:r>
          </w:p>
          <w:p w14:paraId="3A308A63" w14:textId="400E0184" w:rsidR="004914D9" w:rsidRPr="004914D9" w:rsidRDefault="004914D9" w:rsidP="004914D9">
            <w:pPr>
              <w:jc w:val="center"/>
              <w:rPr>
                <w:sz w:val="36"/>
                <w:szCs w:val="36"/>
              </w:rPr>
            </w:pPr>
            <w:r>
              <w:rPr>
                <w:sz w:val="20"/>
                <w:szCs w:val="20"/>
              </w:rPr>
              <w:t xml:space="preserve">TC </w:t>
            </w:r>
            <w:r>
              <w:rPr>
                <w:sz w:val="20"/>
                <w:szCs w:val="20"/>
              </w:rPr>
              <w:t>1974 to 1979</w:t>
            </w:r>
          </w:p>
          <w:p w14:paraId="02223F91" w14:textId="74F2F45E" w:rsidR="004A6C8C" w:rsidRPr="00B20C89" w:rsidRDefault="004914D9" w:rsidP="004914D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2795B15C" wp14:editId="4E928AF0">
                  <wp:extent cx="2501834" cy="2228196"/>
                  <wp:effectExtent l="0" t="0" r="0" b="1270"/>
                  <wp:docPr id="1" name="Picture 1" descr="A person wearing a suit and tie smiling at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erson wearing a suit and tie smiling at the camera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950" cy="2238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725CB6" w14:textId="385289AB" w:rsidR="004A6C8C" w:rsidRPr="00B20C89" w:rsidRDefault="004A6C8C" w:rsidP="00D27A77">
            <w:pPr>
              <w:rPr>
                <w:sz w:val="20"/>
                <w:szCs w:val="20"/>
              </w:rPr>
            </w:pPr>
          </w:p>
        </w:tc>
      </w:tr>
      <w:tr w:rsidR="00D27A77" w:rsidRPr="00B848FE" w14:paraId="796B5193" w14:textId="77777777" w:rsidTr="004A6C8C">
        <w:tc>
          <w:tcPr>
            <w:tcW w:w="3823" w:type="dxa"/>
          </w:tcPr>
          <w:p w14:paraId="2B6E7AB0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Can you share with us a fond memory of your time at Tettenhall College?</w:t>
            </w:r>
          </w:p>
        </w:tc>
        <w:tc>
          <w:tcPr>
            <w:tcW w:w="5953" w:type="dxa"/>
          </w:tcPr>
          <w:p w14:paraId="4865834F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 xml:space="preserve">The wonderful “family” feel of the boarding house and the comradery. </w:t>
            </w:r>
          </w:p>
        </w:tc>
      </w:tr>
      <w:tr w:rsidR="00D27A77" w:rsidRPr="00B848FE" w14:paraId="2DD96C78" w14:textId="77777777" w:rsidTr="004A6C8C">
        <w:tc>
          <w:tcPr>
            <w:tcW w:w="3823" w:type="dxa"/>
          </w:tcPr>
          <w:p w14:paraId="2525797A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What do you miss the most about Tettenhall College?</w:t>
            </w:r>
          </w:p>
        </w:tc>
        <w:tc>
          <w:tcPr>
            <w:tcW w:w="5953" w:type="dxa"/>
          </w:tcPr>
          <w:p w14:paraId="29B20793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 xml:space="preserve">As a boarder, I miss the fun and feeling of independence, but then again, it was those positive traits that were the foundation for my future career.  </w:t>
            </w:r>
          </w:p>
        </w:tc>
      </w:tr>
      <w:tr w:rsidR="00D27A77" w:rsidRPr="00B848FE" w14:paraId="40FBB96B" w14:textId="77777777" w:rsidTr="004A6C8C">
        <w:tc>
          <w:tcPr>
            <w:tcW w:w="3823" w:type="dxa"/>
          </w:tcPr>
          <w:p w14:paraId="0922F7D0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Please can you share with us who you are still in contact with from Tettenhall College? In what capacity do you still know them?</w:t>
            </w:r>
          </w:p>
        </w:tc>
        <w:tc>
          <w:tcPr>
            <w:tcW w:w="5953" w:type="dxa"/>
          </w:tcPr>
          <w:p w14:paraId="1D898D3A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 xml:space="preserve">Jason Hibbs, Chris Adcock, James Benbow and Stuart Phillips are still close friends and were fellow boarders. Social media has also re-connected me with at least 10 other schoolfriends that I interact with. </w:t>
            </w:r>
          </w:p>
        </w:tc>
      </w:tr>
      <w:tr w:rsidR="00D27A77" w:rsidRPr="00B848FE" w14:paraId="63753AC3" w14:textId="77777777" w:rsidTr="004A6C8C">
        <w:tc>
          <w:tcPr>
            <w:tcW w:w="3823" w:type="dxa"/>
          </w:tcPr>
          <w:p w14:paraId="1405256D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What were your plans on leaving Tettenhall College?</w:t>
            </w:r>
          </w:p>
        </w:tc>
        <w:tc>
          <w:tcPr>
            <w:tcW w:w="5953" w:type="dxa"/>
          </w:tcPr>
          <w:p w14:paraId="24797B20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 xml:space="preserve">To join the family packaging business and to one day run it with my brother </w:t>
            </w:r>
            <w:proofErr w:type="gramStart"/>
            <w:r w:rsidRPr="00D15F8C">
              <w:rPr>
                <w:sz w:val="22"/>
                <w:szCs w:val="22"/>
              </w:rPr>
              <w:t>Simon;</w:t>
            </w:r>
            <w:proofErr w:type="gramEnd"/>
            <w:r w:rsidRPr="00D15F8C">
              <w:rPr>
                <w:sz w:val="22"/>
                <w:szCs w:val="22"/>
              </w:rPr>
              <w:t xml:space="preserve"> also an ex TC pupil from 1973 to 1978</w:t>
            </w:r>
          </w:p>
        </w:tc>
      </w:tr>
      <w:tr w:rsidR="00D27A77" w:rsidRPr="00B848FE" w14:paraId="384A6460" w14:textId="77777777" w:rsidTr="004A6C8C">
        <w:tc>
          <w:tcPr>
            <w:tcW w:w="3823" w:type="dxa"/>
          </w:tcPr>
          <w:p w14:paraId="235C3743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How did Tettenhall College help you prepare for life after school? Can you provide the name of an individual who encouraged you, with an example of how they inspired/supported/believed in you?</w:t>
            </w:r>
          </w:p>
        </w:tc>
        <w:tc>
          <w:tcPr>
            <w:tcW w:w="5953" w:type="dxa"/>
          </w:tcPr>
          <w:p w14:paraId="23C0D8D0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 xml:space="preserve">TC made me believe in myself and my own abilities. I was taught to fend for myself whilst having a respect for others of different cultures and abilities. If I could choose an influential person at TC it would be the late John Dale. Whilst strict, he always gave me the opportunity to justify a dubious action and he respected ownership of a misdemeanour and an apology. I was good at those and needed them quite often! </w:t>
            </w:r>
            <w:r w:rsidRPr="00D15F8C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  <w:szCs w:val="22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D15F8C">
              <w:rPr>
                <w:sz w:val="22"/>
                <w:szCs w:val="22"/>
              </w:rPr>
              <w:t xml:space="preserve">I use his techniques of fairness and balanced response in my business life today.  </w:t>
            </w:r>
          </w:p>
        </w:tc>
      </w:tr>
      <w:tr w:rsidR="00D27A77" w:rsidRPr="00B848FE" w14:paraId="03EE82E4" w14:textId="77777777" w:rsidTr="004A6C8C">
        <w:tc>
          <w:tcPr>
            <w:tcW w:w="3823" w:type="dxa"/>
          </w:tcPr>
          <w:p w14:paraId="18F9954A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What are you currently doing in life?</w:t>
            </w:r>
          </w:p>
        </w:tc>
        <w:tc>
          <w:tcPr>
            <w:tcW w:w="5953" w:type="dxa"/>
          </w:tcPr>
          <w:p w14:paraId="39E0E644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>I am CEO of a packaging and display business that I started with my brother and brother-in-law</w:t>
            </w:r>
          </w:p>
        </w:tc>
      </w:tr>
      <w:tr w:rsidR="00D27A77" w:rsidRPr="00B848FE" w14:paraId="566D43B7" w14:textId="77777777" w:rsidTr="004A6C8C">
        <w:tc>
          <w:tcPr>
            <w:tcW w:w="3823" w:type="dxa"/>
          </w:tcPr>
          <w:p w14:paraId="7020238A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 xml:space="preserve">Can you share with us any plans, </w:t>
            </w:r>
            <w:proofErr w:type="gramStart"/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aspirations</w:t>
            </w:r>
            <w:proofErr w:type="gramEnd"/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 xml:space="preserve"> and ambitions for your future?</w:t>
            </w:r>
          </w:p>
        </w:tc>
        <w:tc>
          <w:tcPr>
            <w:tcW w:w="5953" w:type="dxa"/>
          </w:tcPr>
          <w:p w14:paraId="1C00669D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>I plan to exit my business interests within the next 5 years whilst looking after the team that helped to build them. I have a passion for helping others and will look for a charitable role that helps those who are less fortunate.</w:t>
            </w:r>
          </w:p>
        </w:tc>
      </w:tr>
      <w:tr w:rsidR="00D27A77" w:rsidRPr="00B848FE" w14:paraId="7BDAF12E" w14:textId="77777777" w:rsidTr="004A6C8C">
        <w:tc>
          <w:tcPr>
            <w:tcW w:w="3823" w:type="dxa"/>
          </w:tcPr>
          <w:p w14:paraId="38CBA38A" w14:textId="77777777" w:rsidR="00D27A77" w:rsidRPr="00D15F8C" w:rsidRDefault="00D27A77" w:rsidP="00D27A77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01F1E"/>
                <w:sz w:val="22"/>
                <w:szCs w:val="22"/>
                <w:bdr w:val="none" w:sz="0" w:space="0" w:color="auto" w:frame="1"/>
              </w:rPr>
            </w:pPr>
            <w:r w:rsidRPr="00D15F8C">
              <w:rPr>
                <w:color w:val="201F1E"/>
                <w:sz w:val="22"/>
                <w:szCs w:val="22"/>
                <w:bdr w:val="none" w:sz="0" w:space="0" w:color="auto" w:frame="1"/>
              </w:rPr>
              <w:t>Can you add a few final words of advice to a young person?</w:t>
            </w:r>
          </w:p>
        </w:tc>
        <w:tc>
          <w:tcPr>
            <w:tcW w:w="5953" w:type="dxa"/>
          </w:tcPr>
          <w:p w14:paraId="774DB9B9" w14:textId="77777777" w:rsidR="00D27A77" w:rsidRPr="00D15F8C" w:rsidRDefault="00D27A77" w:rsidP="00D27A77">
            <w:pPr>
              <w:rPr>
                <w:sz w:val="22"/>
                <w:szCs w:val="22"/>
              </w:rPr>
            </w:pPr>
            <w:r w:rsidRPr="00D15F8C">
              <w:rPr>
                <w:sz w:val="22"/>
                <w:szCs w:val="22"/>
              </w:rPr>
              <w:t>Believe in yourself – if you have options in your life always follow the ones you are passionate about; discover your hidden talents and never accept the current way you operate to be satisfactory.</w:t>
            </w:r>
          </w:p>
        </w:tc>
      </w:tr>
    </w:tbl>
    <w:p w14:paraId="3F55AA7F" w14:textId="77777777" w:rsidR="00EE5CC3" w:rsidRDefault="00EE5CC3" w:rsidP="004C77EB">
      <w:pPr>
        <w:jc w:val="both"/>
        <w:rPr>
          <w:rStyle w:val="Hyperlink"/>
          <w:rFonts w:ascii="Garamond" w:hAnsi="Garamond"/>
        </w:rPr>
      </w:pPr>
    </w:p>
    <w:p w14:paraId="02ACD5B4" w14:textId="76DE6D45" w:rsidR="007F1D83" w:rsidRDefault="007F1D83" w:rsidP="007F1D83">
      <w:pPr>
        <w:rPr>
          <w:rFonts w:ascii="Garamond" w:hAnsi="Garamond"/>
        </w:rPr>
      </w:pPr>
    </w:p>
    <w:p w14:paraId="4E12EDA5" w14:textId="4733BD44" w:rsidR="002374A0" w:rsidRDefault="002374A0" w:rsidP="007F1D83">
      <w:pPr>
        <w:rPr>
          <w:rFonts w:ascii="Garamond" w:hAnsi="Garamond"/>
        </w:rPr>
      </w:pPr>
    </w:p>
    <w:p w14:paraId="26F0A9E1" w14:textId="7A3FCA92" w:rsidR="002374A0" w:rsidRDefault="002374A0" w:rsidP="007F1D83">
      <w:pPr>
        <w:rPr>
          <w:rFonts w:ascii="Garamond" w:hAnsi="Garamond"/>
        </w:rPr>
      </w:pPr>
    </w:p>
    <w:p w14:paraId="3798C81E" w14:textId="7B41EB28" w:rsidR="002374A0" w:rsidRDefault="002374A0" w:rsidP="007F1D83">
      <w:pPr>
        <w:rPr>
          <w:rFonts w:ascii="Garamond" w:hAnsi="Garamond"/>
        </w:rPr>
      </w:pPr>
    </w:p>
    <w:p w14:paraId="2AE74994" w14:textId="05FE89E9" w:rsidR="002374A0" w:rsidRDefault="002374A0" w:rsidP="007F1D83">
      <w:pPr>
        <w:rPr>
          <w:rFonts w:ascii="Garamond" w:hAnsi="Garamond"/>
        </w:rPr>
      </w:pPr>
    </w:p>
    <w:p w14:paraId="10FD6CA4" w14:textId="77777777" w:rsidR="002374A0" w:rsidRDefault="002374A0" w:rsidP="007F1D83">
      <w:pPr>
        <w:rPr>
          <w:rFonts w:ascii="Garamond" w:hAnsi="Garamond"/>
        </w:rPr>
      </w:pPr>
    </w:p>
    <w:p w14:paraId="704A4815" w14:textId="6CBC48BC" w:rsidR="002374A0" w:rsidRDefault="002374A0" w:rsidP="007F1D83">
      <w:pPr>
        <w:rPr>
          <w:rFonts w:ascii="Garamond" w:hAnsi="Garamond"/>
        </w:rPr>
      </w:pPr>
    </w:p>
    <w:p w14:paraId="0E3F3EEC" w14:textId="1646FC37" w:rsidR="002374A0" w:rsidRPr="007F1D83" w:rsidRDefault="002374A0" w:rsidP="007F1D83"/>
    <w:p w14:paraId="03C452DD" w14:textId="70640249" w:rsidR="23A49CD9" w:rsidRDefault="23A49CD9" w:rsidP="23A49CD9"/>
    <w:p w14:paraId="5B7239BE" w14:textId="76961CDA" w:rsidR="23A49CD9" w:rsidRDefault="23A49CD9" w:rsidP="23A49CD9"/>
    <w:p w14:paraId="0B264611" w14:textId="29099714" w:rsidR="23A49CD9" w:rsidRDefault="23A49CD9" w:rsidP="23A49CD9"/>
    <w:sectPr w:rsidR="23A49CD9" w:rsidSect="007F1D8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9477E" w14:textId="77777777" w:rsidR="00F63148" w:rsidRDefault="00F63148">
      <w:r>
        <w:separator/>
      </w:r>
    </w:p>
  </w:endnote>
  <w:endnote w:type="continuationSeparator" w:id="0">
    <w:p w14:paraId="46CEF5FC" w14:textId="77777777" w:rsidR="00F63148" w:rsidRDefault="00F6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9"/>
      <w:gridCol w:w="3249"/>
      <w:gridCol w:w="3249"/>
    </w:tblGrid>
    <w:tr w:rsidR="23A49CD9" w14:paraId="6BB7E921" w14:textId="77777777" w:rsidTr="23A49CD9">
      <w:tc>
        <w:tcPr>
          <w:tcW w:w="3249" w:type="dxa"/>
        </w:tcPr>
        <w:p w14:paraId="38033617" w14:textId="46600A2C" w:rsidR="23A49CD9" w:rsidRDefault="23A49CD9" w:rsidP="23A49CD9">
          <w:pPr>
            <w:pStyle w:val="Header"/>
            <w:ind w:left="-115"/>
          </w:pPr>
        </w:p>
      </w:tc>
      <w:tc>
        <w:tcPr>
          <w:tcW w:w="3249" w:type="dxa"/>
        </w:tcPr>
        <w:p w14:paraId="34DDFD1F" w14:textId="6E132A4E" w:rsidR="23A49CD9" w:rsidRDefault="23A49CD9" w:rsidP="23A49CD9">
          <w:pPr>
            <w:pStyle w:val="Header"/>
            <w:jc w:val="center"/>
          </w:pPr>
        </w:p>
      </w:tc>
      <w:tc>
        <w:tcPr>
          <w:tcW w:w="3249" w:type="dxa"/>
        </w:tcPr>
        <w:p w14:paraId="5AC22B97" w14:textId="3C0DC733" w:rsidR="23A49CD9" w:rsidRDefault="23A49CD9" w:rsidP="23A49CD9">
          <w:pPr>
            <w:pStyle w:val="Header"/>
            <w:ind w:right="-115"/>
            <w:jc w:val="right"/>
          </w:pPr>
        </w:p>
      </w:tc>
    </w:tr>
  </w:tbl>
  <w:p w14:paraId="258B92FD" w14:textId="2DB332E0" w:rsidR="23A49CD9" w:rsidRDefault="23A49CD9" w:rsidP="23A49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C66F6" w14:textId="77777777" w:rsidR="005A28C6" w:rsidRPr="00230FCF" w:rsidRDefault="005A28C6" w:rsidP="005A28C6">
    <w:pPr>
      <w:jc w:val="center"/>
      <w:rPr>
        <w:rFonts w:ascii="Garamond" w:hAnsi="Garamond"/>
        <w:b/>
        <w:color w:val="0F243E"/>
        <w:sz w:val="20"/>
        <w:szCs w:val="20"/>
      </w:rPr>
    </w:pPr>
    <w:r>
      <w:rPr>
        <w:rFonts w:ascii="Garamond" w:hAnsi="Garamond"/>
        <w:b/>
        <w:color w:val="0F243E"/>
        <w:sz w:val="20"/>
        <w:szCs w:val="20"/>
      </w:rPr>
      <w:t>Tettenhall College</w:t>
    </w:r>
  </w:p>
  <w:p w14:paraId="473C66F7" w14:textId="77777777" w:rsidR="005A28C6" w:rsidRDefault="005A28C6" w:rsidP="005A28C6">
    <w:pPr>
      <w:jc w:val="center"/>
      <w:rPr>
        <w:rFonts w:ascii="Garamond" w:hAnsi="Garamond"/>
        <w:color w:val="0F243E"/>
        <w:sz w:val="20"/>
        <w:szCs w:val="20"/>
      </w:rPr>
    </w:pPr>
    <w:r w:rsidRPr="00230FCF">
      <w:rPr>
        <w:rFonts w:ascii="Garamond" w:hAnsi="Garamond"/>
        <w:color w:val="0F243E"/>
        <w:sz w:val="20"/>
        <w:szCs w:val="20"/>
      </w:rPr>
      <w:t>Wood Road, Tettenhall, Wolverhampton, WV6 8QX, United Kingdom</w:t>
    </w:r>
    <w:r>
      <w:rPr>
        <w:rFonts w:ascii="Garamond" w:hAnsi="Garamond"/>
        <w:color w:val="0F243E"/>
        <w:sz w:val="20"/>
        <w:szCs w:val="20"/>
      </w:rPr>
      <w:t xml:space="preserve"> </w:t>
    </w:r>
  </w:p>
  <w:p w14:paraId="473C66F8" w14:textId="77777777" w:rsidR="005A28C6" w:rsidRPr="00A23D72" w:rsidRDefault="005A28C6" w:rsidP="005A28C6">
    <w:pPr>
      <w:pStyle w:val="Header"/>
      <w:jc w:val="center"/>
      <w:rPr>
        <w:rFonts w:ascii="Garamond" w:hAnsi="Garamond"/>
        <w:color w:val="0F243E"/>
        <w:sz w:val="20"/>
        <w:szCs w:val="20"/>
      </w:rPr>
    </w:pPr>
    <w:r w:rsidRPr="00A23D72">
      <w:rPr>
        <w:rFonts w:ascii="Garamond" w:hAnsi="Garamond"/>
        <w:color w:val="0F243E"/>
        <w:sz w:val="20"/>
        <w:szCs w:val="20"/>
      </w:rPr>
      <w:t xml:space="preserve">T </w:t>
    </w:r>
    <w:r w:rsidRPr="00A23D72">
      <w:rPr>
        <w:rFonts w:ascii="Garamond" w:hAnsi="Garamond"/>
        <w:b/>
        <w:color w:val="0F243E"/>
        <w:sz w:val="20"/>
        <w:szCs w:val="20"/>
      </w:rPr>
      <w:t>+44 (0)1902 751 119</w:t>
    </w:r>
    <w:r w:rsidRPr="00A23D72">
      <w:rPr>
        <w:rFonts w:ascii="Garamond" w:hAnsi="Garamond"/>
        <w:color w:val="0F243E"/>
        <w:sz w:val="20"/>
        <w:szCs w:val="20"/>
      </w:rPr>
      <w:t xml:space="preserve">   F </w:t>
    </w:r>
    <w:r w:rsidRPr="00A23D72">
      <w:rPr>
        <w:rFonts w:ascii="Garamond" w:hAnsi="Garamond"/>
        <w:b/>
        <w:color w:val="0F243E"/>
        <w:sz w:val="20"/>
        <w:szCs w:val="20"/>
      </w:rPr>
      <w:t>+44 (0)1902 793 000</w:t>
    </w:r>
  </w:p>
  <w:p w14:paraId="473C66F9" w14:textId="77777777" w:rsidR="005A28C6" w:rsidRPr="00A23D72" w:rsidRDefault="00F63148" w:rsidP="005A28C6">
    <w:pPr>
      <w:pStyle w:val="Header"/>
      <w:jc w:val="center"/>
      <w:rPr>
        <w:rFonts w:ascii="Garamond" w:hAnsi="Garamond"/>
        <w:b/>
        <w:color w:val="0F243E"/>
        <w:sz w:val="20"/>
        <w:szCs w:val="20"/>
      </w:rPr>
    </w:pPr>
    <w:hyperlink r:id="rId1" w:history="1">
      <w:r w:rsidR="005A28C6" w:rsidRPr="00A23D72">
        <w:rPr>
          <w:rStyle w:val="Hyperlink"/>
          <w:rFonts w:ascii="Garamond" w:hAnsi="Garamond"/>
          <w:b/>
          <w:color w:val="0F243E"/>
          <w:sz w:val="20"/>
          <w:szCs w:val="20"/>
          <w:u w:val="none"/>
        </w:rPr>
        <w:t>www.tettenhallcollege.co.uk</w:t>
      </w:r>
    </w:hyperlink>
  </w:p>
  <w:p w14:paraId="473C66FA" w14:textId="77777777" w:rsidR="005A28C6" w:rsidRDefault="005A28C6" w:rsidP="005A28C6">
    <w:pPr>
      <w:pStyle w:val="Header"/>
      <w:jc w:val="center"/>
    </w:pPr>
    <w:r w:rsidRPr="00230FCF">
      <w:rPr>
        <w:rFonts w:ascii="Garamond" w:hAnsi="Garamond"/>
        <w:color w:val="0F243E"/>
        <w:sz w:val="20"/>
        <w:szCs w:val="20"/>
      </w:rPr>
      <w:t>Company Number 00141727</w:t>
    </w:r>
    <w:r>
      <w:rPr>
        <w:rFonts w:ascii="Garamond" w:hAnsi="Garamond"/>
        <w:color w:val="0F243E"/>
        <w:sz w:val="20"/>
        <w:szCs w:val="20"/>
      </w:rPr>
      <w:t xml:space="preserve">   </w:t>
    </w:r>
    <w:r w:rsidRPr="00230FCF">
      <w:rPr>
        <w:rFonts w:ascii="Garamond" w:hAnsi="Garamond"/>
        <w:color w:val="0F243E"/>
        <w:sz w:val="20"/>
        <w:szCs w:val="20"/>
      </w:rPr>
      <w:t>Registered Charity Number 528617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413FC" w14:textId="77777777" w:rsidR="00F63148" w:rsidRDefault="00F63148">
      <w:r>
        <w:separator/>
      </w:r>
    </w:p>
  </w:footnote>
  <w:footnote w:type="continuationSeparator" w:id="0">
    <w:p w14:paraId="2676C726" w14:textId="77777777" w:rsidR="00F63148" w:rsidRDefault="00F6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C66F4" w14:textId="77777777" w:rsidR="002312EC" w:rsidRDefault="00F63148">
    <w:pPr>
      <w:pStyle w:val="Header"/>
    </w:pPr>
    <w:r>
      <w:rPr>
        <w:noProof/>
        <w:lang w:val="en-US"/>
      </w:rPr>
      <w:pict w14:anchorId="473C66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415.05pt;height:503.2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ttenhall_Bad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9"/>
      <w:gridCol w:w="3249"/>
      <w:gridCol w:w="3249"/>
    </w:tblGrid>
    <w:tr w:rsidR="23A49CD9" w14:paraId="64126405" w14:textId="77777777" w:rsidTr="23A49CD9">
      <w:tc>
        <w:tcPr>
          <w:tcW w:w="3249" w:type="dxa"/>
        </w:tcPr>
        <w:p w14:paraId="28552404" w14:textId="1D44DAA2" w:rsidR="23A49CD9" w:rsidRDefault="23A49CD9" w:rsidP="23A49CD9">
          <w:pPr>
            <w:pStyle w:val="Header"/>
            <w:ind w:left="-115"/>
          </w:pPr>
        </w:p>
      </w:tc>
      <w:tc>
        <w:tcPr>
          <w:tcW w:w="3249" w:type="dxa"/>
        </w:tcPr>
        <w:p w14:paraId="72A0809A" w14:textId="52493808" w:rsidR="23A49CD9" w:rsidRDefault="23A49CD9" w:rsidP="23A49CD9">
          <w:pPr>
            <w:pStyle w:val="Header"/>
            <w:jc w:val="center"/>
          </w:pPr>
        </w:p>
      </w:tc>
      <w:tc>
        <w:tcPr>
          <w:tcW w:w="3249" w:type="dxa"/>
        </w:tcPr>
        <w:p w14:paraId="50218C6F" w14:textId="2A8E8F9F" w:rsidR="23A49CD9" w:rsidRDefault="23A49CD9" w:rsidP="23A49CD9">
          <w:pPr>
            <w:pStyle w:val="Header"/>
            <w:ind w:right="-115"/>
            <w:jc w:val="right"/>
          </w:pPr>
        </w:p>
      </w:tc>
    </w:tr>
  </w:tbl>
  <w:p w14:paraId="506A42C7" w14:textId="236BB0D5" w:rsidR="23A49CD9" w:rsidRDefault="23A49CD9" w:rsidP="23A49C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C66F5" w14:textId="77777777" w:rsidR="005A28C6" w:rsidRDefault="23A49CD9" w:rsidP="005A28C6">
    <w:pPr>
      <w:pStyle w:val="Header"/>
      <w:jc w:val="center"/>
    </w:pPr>
    <w:r>
      <w:rPr>
        <w:noProof/>
      </w:rPr>
      <w:drawing>
        <wp:inline distT="0" distB="0" distL="0" distR="0" wp14:anchorId="473C66FC" wp14:editId="6B185278">
          <wp:extent cx="3048000" cy="504825"/>
          <wp:effectExtent l="0" t="0" r="0" b="0"/>
          <wp:docPr id="1434830193" name="5F9A8B8B-A1DB-44B1-8ECE-499699DAE9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F9A8B8B-A1DB-44B1-8ECE-499699DAE96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DC62C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76331"/>
    <w:multiLevelType w:val="multilevel"/>
    <w:tmpl w:val="30C45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3DD1F1F"/>
    <w:multiLevelType w:val="multilevel"/>
    <w:tmpl w:val="27F4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BD"/>
    <w:rsid w:val="000038E1"/>
    <w:rsid w:val="00014E06"/>
    <w:rsid w:val="00023CDF"/>
    <w:rsid w:val="00035963"/>
    <w:rsid w:val="00050F93"/>
    <w:rsid w:val="00052934"/>
    <w:rsid w:val="000548D9"/>
    <w:rsid w:val="000659D1"/>
    <w:rsid w:val="000673C8"/>
    <w:rsid w:val="00074938"/>
    <w:rsid w:val="00080166"/>
    <w:rsid w:val="00083E36"/>
    <w:rsid w:val="000915D8"/>
    <w:rsid w:val="00095232"/>
    <w:rsid w:val="0009564D"/>
    <w:rsid w:val="00097494"/>
    <w:rsid w:val="000A0D3C"/>
    <w:rsid w:val="000A45C2"/>
    <w:rsid w:val="000B033E"/>
    <w:rsid w:val="000B17E7"/>
    <w:rsid w:val="000C37D6"/>
    <w:rsid w:val="000D0A07"/>
    <w:rsid w:val="000D0E16"/>
    <w:rsid w:val="000D3027"/>
    <w:rsid w:val="000D702B"/>
    <w:rsid w:val="000E0C53"/>
    <w:rsid w:val="000F5CA0"/>
    <w:rsid w:val="00107AD2"/>
    <w:rsid w:val="001147E2"/>
    <w:rsid w:val="001152F4"/>
    <w:rsid w:val="00123FB8"/>
    <w:rsid w:val="00124DB4"/>
    <w:rsid w:val="001319DA"/>
    <w:rsid w:val="00135B2E"/>
    <w:rsid w:val="00155951"/>
    <w:rsid w:val="00163775"/>
    <w:rsid w:val="00173D2F"/>
    <w:rsid w:val="001A637F"/>
    <w:rsid w:val="001A7296"/>
    <w:rsid w:val="001E3476"/>
    <w:rsid w:val="001E6DE7"/>
    <w:rsid w:val="001F1A81"/>
    <w:rsid w:val="001F6E1A"/>
    <w:rsid w:val="00216D4F"/>
    <w:rsid w:val="002312EC"/>
    <w:rsid w:val="002363CC"/>
    <w:rsid w:val="002374A0"/>
    <w:rsid w:val="00242C58"/>
    <w:rsid w:val="0024589A"/>
    <w:rsid w:val="00254EBE"/>
    <w:rsid w:val="00263E5A"/>
    <w:rsid w:val="002A0033"/>
    <w:rsid w:val="002A22C4"/>
    <w:rsid w:val="002B369B"/>
    <w:rsid w:val="002B4688"/>
    <w:rsid w:val="002C4A5B"/>
    <w:rsid w:val="002D024A"/>
    <w:rsid w:val="002D7214"/>
    <w:rsid w:val="002D7424"/>
    <w:rsid w:val="002D7FCA"/>
    <w:rsid w:val="002E05D6"/>
    <w:rsid w:val="002F2B61"/>
    <w:rsid w:val="002F3002"/>
    <w:rsid w:val="00314557"/>
    <w:rsid w:val="003226FB"/>
    <w:rsid w:val="003253A0"/>
    <w:rsid w:val="00325BA1"/>
    <w:rsid w:val="003323BA"/>
    <w:rsid w:val="00337546"/>
    <w:rsid w:val="00347857"/>
    <w:rsid w:val="0035256E"/>
    <w:rsid w:val="0036086B"/>
    <w:rsid w:val="0036544C"/>
    <w:rsid w:val="00367B4B"/>
    <w:rsid w:val="003B4599"/>
    <w:rsid w:val="003B4FF6"/>
    <w:rsid w:val="003C1283"/>
    <w:rsid w:val="003C678E"/>
    <w:rsid w:val="003D1F22"/>
    <w:rsid w:val="003D59D1"/>
    <w:rsid w:val="003E4CA8"/>
    <w:rsid w:val="00410682"/>
    <w:rsid w:val="00414023"/>
    <w:rsid w:val="004140EF"/>
    <w:rsid w:val="00425F2A"/>
    <w:rsid w:val="00432F14"/>
    <w:rsid w:val="00441753"/>
    <w:rsid w:val="0046353E"/>
    <w:rsid w:val="00465D72"/>
    <w:rsid w:val="00480538"/>
    <w:rsid w:val="00486E48"/>
    <w:rsid w:val="004914D9"/>
    <w:rsid w:val="004A5606"/>
    <w:rsid w:val="004A5A42"/>
    <w:rsid w:val="004A6C8C"/>
    <w:rsid w:val="004A7503"/>
    <w:rsid w:val="004A7770"/>
    <w:rsid w:val="004B5411"/>
    <w:rsid w:val="004C77EB"/>
    <w:rsid w:val="004D1342"/>
    <w:rsid w:val="004E46B3"/>
    <w:rsid w:val="004E77FE"/>
    <w:rsid w:val="004F0081"/>
    <w:rsid w:val="00501347"/>
    <w:rsid w:val="00541E4D"/>
    <w:rsid w:val="00543593"/>
    <w:rsid w:val="00546FBF"/>
    <w:rsid w:val="00550B1F"/>
    <w:rsid w:val="00564F52"/>
    <w:rsid w:val="00570FBF"/>
    <w:rsid w:val="00582AE1"/>
    <w:rsid w:val="00595C4E"/>
    <w:rsid w:val="00596C6E"/>
    <w:rsid w:val="005A28C6"/>
    <w:rsid w:val="005C708D"/>
    <w:rsid w:val="005C78F1"/>
    <w:rsid w:val="005D04D3"/>
    <w:rsid w:val="005E22B8"/>
    <w:rsid w:val="005E5B46"/>
    <w:rsid w:val="005F6F2C"/>
    <w:rsid w:val="0060031D"/>
    <w:rsid w:val="00600763"/>
    <w:rsid w:val="00604FAC"/>
    <w:rsid w:val="00612F4F"/>
    <w:rsid w:val="00632119"/>
    <w:rsid w:val="006473E9"/>
    <w:rsid w:val="006565C1"/>
    <w:rsid w:val="00656964"/>
    <w:rsid w:val="00671789"/>
    <w:rsid w:val="00671D3C"/>
    <w:rsid w:val="00680827"/>
    <w:rsid w:val="006861A6"/>
    <w:rsid w:val="006908AD"/>
    <w:rsid w:val="00695577"/>
    <w:rsid w:val="00696D04"/>
    <w:rsid w:val="006A1D9F"/>
    <w:rsid w:val="006A434B"/>
    <w:rsid w:val="006A7649"/>
    <w:rsid w:val="006B2426"/>
    <w:rsid w:val="006D6247"/>
    <w:rsid w:val="006E13B0"/>
    <w:rsid w:val="007141CE"/>
    <w:rsid w:val="00736B75"/>
    <w:rsid w:val="007524AE"/>
    <w:rsid w:val="0075531D"/>
    <w:rsid w:val="00755611"/>
    <w:rsid w:val="00756261"/>
    <w:rsid w:val="0077075F"/>
    <w:rsid w:val="00776C8D"/>
    <w:rsid w:val="00782DC5"/>
    <w:rsid w:val="0079317F"/>
    <w:rsid w:val="007938DF"/>
    <w:rsid w:val="007A08F9"/>
    <w:rsid w:val="007A2F86"/>
    <w:rsid w:val="007A64FE"/>
    <w:rsid w:val="007D0738"/>
    <w:rsid w:val="007E03AC"/>
    <w:rsid w:val="007E3DA8"/>
    <w:rsid w:val="007E7B8E"/>
    <w:rsid w:val="007F1D83"/>
    <w:rsid w:val="007F3C07"/>
    <w:rsid w:val="00813D9F"/>
    <w:rsid w:val="0082339C"/>
    <w:rsid w:val="00824D50"/>
    <w:rsid w:val="00825260"/>
    <w:rsid w:val="00836163"/>
    <w:rsid w:val="00837EBE"/>
    <w:rsid w:val="00852825"/>
    <w:rsid w:val="0086385A"/>
    <w:rsid w:val="0087016D"/>
    <w:rsid w:val="008710F9"/>
    <w:rsid w:val="008747C2"/>
    <w:rsid w:val="0088162D"/>
    <w:rsid w:val="00882E5C"/>
    <w:rsid w:val="00890AC7"/>
    <w:rsid w:val="00895D6D"/>
    <w:rsid w:val="008A2136"/>
    <w:rsid w:val="008A3F70"/>
    <w:rsid w:val="008B206D"/>
    <w:rsid w:val="008C0CB4"/>
    <w:rsid w:val="008D1528"/>
    <w:rsid w:val="008D5F70"/>
    <w:rsid w:val="008E12B2"/>
    <w:rsid w:val="00902933"/>
    <w:rsid w:val="0090539D"/>
    <w:rsid w:val="00926BC4"/>
    <w:rsid w:val="009314B0"/>
    <w:rsid w:val="0094127F"/>
    <w:rsid w:val="009550EB"/>
    <w:rsid w:val="00961166"/>
    <w:rsid w:val="0098524F"/>
    <w:rsid w:val="009967AC"/>
    <w:rsid w:val="009A2844"/>
    <w:rsid w:val="009B3A38"/>
    <w:rsid w:val="009C019F"/>
    <w:rsid w:val="009E4B2C"/>
    <w:rsid w:val="009F2BAD"/>
    <w:rsid w:val="00A00C7A"/>
    <w:rsid w:val="00A02455"/>
    <w:rsid w:val="00A04B6F"/>
    <w:rsid w:val="00A077A6"/>
    <w:rsid w:val="00A14A8C"/>
    <w:rsid w:val="00A559EF"/>
    <w:rsid w:val="00A60E72"/>
    <w:rsid w:val="00A70B9A"/>
    <w:rsid w:val="00A9030C"/>
    <w:rsid w:val="00AB02F5"/>
    <w:rsid w:val="00AC4420"/>
    <w:rsid w:val="00AC696F"/>
    <w:rsid w:val="00AE64EE"/>
    <w:rsid w:val="00AE74D0"/>
    <w:rsid w:val="00AF20D5"/>
    <w:rsid w:val="00AF6AA0"/>
    <w:rsid w:val="00B02AF5"/>
    <w:rsid w:val="00B06FBF"/>
    <w:rsid w:val="00B0709A"/>
    <w:rsid w:val="00B144CF"/>
    <w:rsid w:val="00B20C89"/>
    <w:rsid w:val="00B230BE"/>
    <w:rsid w:val="00B237AA"/>
    <w:rsid w:val="00B2623F"/>
    <w:rsid w:val="00B43923"/>
    <w:rsid w:val="00B47853"/>
    <w:rsid w:val="00B55E3E"/>
    <w:rsid w:val="00B64860"/>
    <w:rsid w:val="00B67EBF"/>
    <w:rsid w:val="00B81AFA"/>
    <w:rsid w:val="00B848FE"/>
    <w:rsid w:val="00B955B7"/>
    <w:rsid w:val="00B9712E"/>
    <w:rsid w:val="00BA1A4D"/>
    <w:rsid w:val="00BA1BB8"/>
    <w:rsid w:val="00BA3523"/>
    <w:rsid w:val="00BA5C07"/>
    <w:rsid w:val="00BB45B9"/>
    <w:rsid w:val="00BC2160"/>
    <w:rsid w:val="00BD1978"/>
    <w:rsid w:val="00BD34B0"/>
    <w:rsid w:val="00C03E71"/>
    <w:rsid w:val="00C05BA9"/>
    <w:rsid w:val="00C06703"/>
    <w:rsid w:val="00C11C99"/>
    <w:rsid w:val="00C13F86"/>
    <w:rsid w:val="00C27B58"/>
    <w:rsid w:val="00C336CB"/>
    <w:rsid w:val="00C3599F"/>
    <w:rsid w:val="00C37762"/>
    <w:rsid w:val="00C71C07"/>
    <w:rsid w:val="00C8687B"/>
    <w:rsid w:val="00CB293F"/>
    <w:rsid w:val="00CB3A20"/>
    <w:rsid w:val="00CB4647"/>
    <w:rsid w:val="00CB541C"/>
    <w:rsid w:val="00CB54EB"/>
    <w:rsid w:val="00CC0AEC"/>
    <w:rsid w:val="00CC4317"/>
    <w:rsid w:val="00CF5358"/>
    <w:rsid w:val="00CF558D"/>
    <w:rsid w:val="00D05E99"/>
    <w:rsid w:val="00D15F8C"/>
    <w:rsid w:val="00D17566"/>
    <w:rsid w:val="00D244BE"/>
    <w:rsid w:val="00D27A77"/>
    <w:rsid w:val="00D40B86"/>
    <w:rsid w:val="00D43C43"/>
    <w:rsid w:val="00D63E1E"/>
    <w:rsid w:val="00D65382"/>
    <w:rsid w:val="00D67875"/>
    <w:rsid w:val="00D73F0A"/>
    <w:rsid w:val="00D959C0"/>
    <w:rsid w:val="00D96DA4"/>
    <w:rsid w:val="00DA5D1B"/>
    <w:rsid w:val="00DB3A16"/>
    <w:rsid w:val="00DC09B0"/>
    <w:rsid w:val="00DE149A"/>
    <w:rsid w:val="00DE1923"/>
    <w:rsid w:val="00DE4151"/>
    <w:rsid w:val="00E0041F"/>
    <w:rsid w:val="00E14248"/>
    <w:rsid w:val="00E335E3"/>
    <w:rsid w:val="00E35655"/>
    <w:rsid w:val="00E50327"/>
    <w:rsid w:val="00E504A1"/>
    <w:rsid w:val="00E55CBD"/>
    <w:rsid w:val="00E70354"/>
    <w:rsid w:val="00E87BF7"/>
    <w:rsid w:val="00E92D89"/>
    <w:rsid w:val="00E943C6"/>
    <w:rsid w:val="00E9522F"/>
    <w:rsid w:val="00E957DF"/>
    <w:rsid w:val="00EB036B"/>
    <w:rsid w:val="00EB04F2"/>
    <w:rsid w:val="00EB4C6E"/>
    <w:rsid w:val="00EC1B35"/>
    <w:rsid w:val="00EC48C0"/>
    <w:rsid w:val="00EC7CD6"/>
    <w:rsid w:val="00ED0AFC"/>
    <w:rsid w:val="00ED554A"/>
    <w:rsid w:val="00EE5CC3"/>
    <w:rsid w:val="00F10A74"/>
    <w:rsid w:val="00F16ED3"/>
    <w:rsid w:val="00F25242"/>
    <w:rsid w:val="00F272C6"/>
    <w:rsid w:val="00F330E9"/>
    <w:rsid w:val="00F60CA9"/>
    <w:rsid w:val="00F63148"/>
    <w:rsid w:val="00F634BA"/>
    <w:rsid w:val="00F6574C"/>
    <w:rsid w:val="00F67636"/>
    <w:rsid w:val="00F70AE7"/>
    <w:rsid w:val="00F76ACB"/>
    <w:rsid w:val="00F832B6"/>
    <w:rsid w:val="00F842B1"/>
    <w:rsid w:val="00F8753D"/>
    <w:rsid w:val="00F9409B"/>
    <w:rsid w:val="00F95DF8"/>
    <w:rsid w:val="00FC5735"/>
    <w:rsid w:val="00FC74AD"/>
    <w:rsid w:val="00FD7183"/>
    <w:rsid w:val="00FF0578"/>
    <w:rsid w:val="00FF4615"/>
    <w:rsid w:val="23A49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3C66E7"/>
  <w15:chartTrackingRefBased/>
  <w15:docId w15:val="{DCF8190F-0F3E-4602-84ED-4ADCBDB7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54EBE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254EBE"/>
    <w:pPr>
      <w:keepNext/>
      <w:outlineLvl w:val="1"/>
    </w:pPr>
    <w:rPr>
      <w:b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F634B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F6E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F634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63E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3599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8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50327"/>
    <w:rPr>
      <w:color w:val="0000FF"/>
      <w:u w:val="single"/>
    </w:rPr>
  </w:style>
  <w:style w:type="character" w:customStyle="1" w:styleId="Heading1Char">
    <w:name w:val="Heading 1 Char"/>
    <w:link w:val="Heading1"/>
    <w:rsid w:val="00254EBE"/>
    <w:rPr>
      <w:sz w:val="24"/>
      <w:lang w:eastAsia="en-US"/>
    </w:rPr>
  </w:style>
  <w:style w:type="character" w:customStyle="1" w:styleId="Heading2Char">
    <w:name w:val="Heading 2 Char"/>
    <w:link w:val="Heading2"/>
    <w:rsid w:val="00254EBE"/>
    <w:rPr>
      <w:b/>
      <w:sz w:val="24"/>
      <w:u w:val="single"/>
      <w:lang w:eastAsia="en-US"/>
    </w:rPr>
  </w:style>
  <w:style w:type="character" w:customStyle="1" w:styleId="Heading4Char">
    <w:name w:val="Heading 4 Char"/>
    <w:link w:val="Heading4"/>
    <w:semiHidden/>
    <w:rsid w:val="00F634B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semiHidden/>
    <w:rsid w:val="00F634B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F634BA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BodyTextChar">
    <w:name w:val="Body Text Char"/>
    <w:link w:val="BodyText"/>
    <w:rsid w:val="00F634BA"/>
    <w:rPr>
      <w:sz w:val="24"/>
      <w:lang w:eastAsia="en-US"/>
    </w:rPr>
  </w:style>
  <w:style w:type="character" w:styleId="Emphasis">
    <w:name w:val="Emphasis"/>
    <w:qFormat/>
    <w:rsid w:val="00F634BA"/>
    <w:rPr>
      <w:i/>
      <w:iCs/>
    </w:rPr>
  </w:style>
  <w:style w:type="character" w:customStyle="1" w:styleId="emailstyle17">
    <w:name w:val="emailstyle17"/>
    <w:semiHidden/>
    <w:rsid w:val="002D7424"/>
    <w:rPr>
      <w:rFonts w:ascii="Arial" w:hAnsi="Arial" w:cs="Arial" w:hint="default"/>
      <w:color w:val="auto"/>
      <w:sz w:val="20"/>
      <w:szCs w:val="20"/>
    </w:rPr>
  </w:style>
  <w:style w:type="paragraph" w:styleId="NormalWeb">
    <w:name w:val="Normal (Web)"/>
    <w:basedOn w:val="Normal"/>
    <w:uiPriority w:val="99"/>
    <w:unhideWhenUsed/>
    <w:rsid w:val="00596C6E"/>
    <w:rPr>
      <w:rFonts w:eastAsia="Calibri"/>
      <w:lang w:eastAsia="en-GB"/>
    </w:rPr>
  </w:style>
  <w:style w:type="character" w:customStyle="1" w:styleId="HeaderChar">
    <w:name w:val="Header Char"/>
    <w:link w:val="Header"/>
    <w:uiPriority w:val="99"/>
    <w:rsid w:val="007E03AC"/>
    <w:rPr>
      <w:sz w:val="24"/>
      <w:szCs w:val="24"/>
      <w:lang w:eastAsia="en-US"/>
    </w:rPr>
  </w:style>
  <w:style w:type="character" w:customStyle="1" w:styleId="highlight">
    <w:name w:val="highlight"/>
    <w:rsid w:val="00123FB8"/>
  </w:style>
  <w:style w:type="character" w:customStyle="1" w:styleId="Heading5Char">
    <w:name w:val="Heading 5 Char"/>
    <w:basedOn w:val="DefaultParagraphFont"/>
    <w:link w:val="Heading5"/>
    <w:semiHidden/>
    <w:rsid w:val="001F6E1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47"/>
    <w:rsid w:val="00A14A8C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A14A8C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rsid w:val="00C13F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3F86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7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716">
          <w:marLeft w:val="0"/>
          <w:marRight w:val="0"/>
          <w:marTop w:val="4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ttenhallcolleg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lp.ACADEMIC\Local%20Settings\Temporary%20Internet%20Files\OLK1AA\Headmaster%20Letter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BA95AAEF838843BEE67473BB43B57B" ma:contentTypeVersion="13" ma:contentTypeDescription="Create a new document." ma:contentTypeScope="" ma:versionID="3dc03b82b697150bb2fb535fe78e7492">
  <xsd:schema xmlns:xsd="http://www.w3.org/2001/XMLSchema" xmlns:xs="http://www.w3.org/2001/XMLSchema" xmlns:p="http://schemas.microsoft.com/office/2006/metadata/properties" xmlns:ns3="19d55b22-065e-410e-8b02-dfd5d399e8c5" xmlns:ns4="9ceb1442-8458-48fe-872d-cb9e28bceb3c" targetNamespace="http://schemas.microsoft.com/office/2006/metadata/properties" ma:root="true" ma:fieldsID="30556224b659de5fd0f0615de911945d" ns3:_="" ns4:_="">
    <xsd:import namespace="19d55b22-065e-410e-8b02-dfd5d399e8c5"/>
    <xsd:import namespace="9ceb1442-8458-48fe-872d-cb9e28bceb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55b22-065e-410e-8b02-dfd5d399e8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b1442-8458-48fe-872d-cb9e28bce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2F6BCD-0B0A-4A7E-9DEE-C2D891131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36FD1D-A9A4-45BB-A0AA-0B84858E1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55b22-065e-410e-8b02-dfd5d399e8c5"/>
    <ds:schemaRef ds:uri="9ceb1442-8458-48fe-872d-cb9e28bce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8B1AF-CA05-4839-8C1D-D098FFD949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Headmaster Letter Head</Template>
  <TotalTime>3</TotalTime>
  <Pages>2</Pages>
  <Words>343</Words>
  <Characters>1960</Characters>
  <Application>Microsoft Office Word</Application>
  <DocSecurity>0</DocSecurity>
  <Lines>16</Lines>
  <Paragraphs>4</Paragraphs>
  <ScaleCrop>false</ScaleCrop>
  <Company>Tettenhall College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</dc:title>
  <dc:subject/>
  <dc:creator>Nikki Phelps</dc:creator>
  <cp:keywords/>
  <cp:lastModifiedBy>Jacqueline Medhurst</cp:lastModifiedBy>
  <cp:revision>7</cp:revision>
  <cp:lastPrinted>2018-11-16T06:41:00Z</cp:lastPrinted>
  <dcterms:created xsi:type="dcterms:W3CDTF">2020-06-28T08:17:00Z</dcterms:created>
  <dcterms:modified xsi:type="dcterms:W3CDTF">2020-10-08T13:43:00Z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0x0101005BBA95AAEF838843BEE67473BB43B57B</vt:lpwstr>
  </property>
</Properties>
</file>