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C7DF3" w14:textId="61DBBA8C" w:rsidR="006F7BCD" w:rsidRDefault="006F7BCD" w:rsidP="006F7BCD">
      <w:pPr>
        <w:rPr>
          <w:lang w:eastAsia="en-GB"/>
        </w:rPr>
      </w:pPr>
    </w:p>
    <w:p w14:paraId="6587FBFA" w14:textId="51AE1B0E" w:rsidR="006F7BCD" w:rsidRPr="006F7BCD" w:rsidRDefault="00154E7D" w:rsidP="006F7BCD">
      <w:pPr>
        <w:rPr>
          <w:lang w:eastAsia="en-GB"/>
        </w:rPr>
      </w:pPr>
      <w:r>
        <w:rPr>
          <w:rFonts w:ascii="Verdana" w:hAnsi="Verdana"/>
          <w:color w:val="201F1E"/>
          <w:sz w:val="18"/>
          <w:szCs w:val="18"/>
          <w:lang w:val="en-US" w:eastAsia="en-GB"/>
        </w:rPr>
        <w:t>W</w:t>
      </w:r>
      <w:r w:rsidR="006F7BCD" w:rsidRPr="006F7BCD">
        <w:rPr>
          <w:rFonts w:ascii="Verdana" w:hAnsi="Verdana"/>
          <w:color w:val="201F1E"/>
          <w:sz w:val="18"/>
          <w:szCs w:val="18"/>
          <w:lang w:val="en-US" w:eastAsia="en-GB"/>
        </w:rPr>
        <w:t>hat a chance! Your first mail reached me just two days after I was contemplating with my parents and sister about my time at Tettenhall College.</w:t>
      </w:r>
    </w:p>
    <w:p w14:paraId="2CDA8D00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 Please find attached my answers to the questionnaire (plus photo) for the students at TC. Sorry for my late reply, I am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moving house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over Europe...</w:t>
      </w:r>
    </w:p>
    <w:p w14:paraId="575FF10C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 Maybe I can add two recent experiences that should encourage students in </w:t>
      </w:r>
      <w:proofErr w:type="spellStart"/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there</w:t>
      </w:r>
      <w:proofErr w:type="spellEnd"/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professional choices with regard to COVID19. However, I did not find where to put them in the questionnaire. And I am not </w:t>
      </w:r>
      <w:proofErr w:type="spellStart"/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quiet</w:t>
      </w:r>
      <w:proofErr w:type="spellEnd"/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sure if I hit the purpose correctly.</w:t>
      </w:r>
    </w:p>
    <w:p w14:paraId="16AF2E1B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Experience 1:</w:t>
      </w:r>
    </w:p>
    <w:p w14:paraId="598885FE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I prepared for three years my PhD and one of my main goals was to defend within the three years limit of the associated labor contract.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So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I prepared myself a stringent time plan, which I managed to keep. Everything was in place for a PhD defense with an international jury to be invited to Grenoble. Ten days before my defense date France got locked down. Unfortunately, my university did not agree spontaneously on a videoconferencing presentation.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So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everything got postponed. Due to administrative issues the date had to be changed again and again. Not easy to find a time slot for eleven persons, some of them being well occupied university professors. Finally, I could defend by video conference in June – after more than two months of waiting.</w:t>
      </w:r>
    </w:p>
    <w:p w14:paraId="6589465A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During all this uncertain time I always tried to stay calm and to provide clear communication to the jury and university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in order to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find a solution that suites all involved parties. And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finally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it worked out.</w:t>
      </w:r>
    </w:p>
    <w:p w14:paraId="5E5CC5CE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Experience 2:</w:t>
      </w:r>
    </w:p>
    <w:p w14:paraId="281D6B3F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Towards the second half of my third year as PhD student I started my job search. I got in contact with companies and had interviews for permanent job positions as research and development engineer.</w:t>
      </w:r>
    </w:p>
    <w:p w14:paraId="0BA80996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One of the companies stopped the recruiting process, as their hiring politics have changed due to COVID19. I asked myself if I wish to work in that company. They might fire me on any upcoming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crisis?</w:t>
      </w:r>
      <w:proofErr w:type="gramEnd"/>
    </w:p>
    <w:p w14:paraId="48846DB9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Another company proposed me a physical face-to-face meeting. It happened to be during the start of lock down in Europe.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So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we waited. And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finally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we turned the physical into a videoconferencing face-to-face meeting. Good signs for a stable company. There I want to </w:t>
      </w:r>
      <w:proofErr w:type="gramStart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work</w:t>
      </w:r>
      <w:proofErr w:type="gramEnd"/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 xml:space="preserve"> and I will!</w:t>
      </w:r>
    </w:p>
    <w:p w14:paraId="1B722ED2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I think the most important part for the professional career are ones' skills and motivation. And some time and persistence to find the right working place – one that really requires you and all the benefits you generate for this place.</w:t>
      </w:r>
    </w:p>
    <w:p w14:paraId="067AF540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So far on my recent experiences.</w:t>
      </w:r>
    </w:p>
    <w:p w14:paraId="361F4C40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Please feel free to contact me if you wish further details. I can also cross read any of the material you prepare for the students, etc. I am delighted to keep connected to Tettenhall College this way.</w:t>
      </w:r>
    </w:p>
    <w:p w14:paraId="69BD0F56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Please keep me in your register files. Although I might be very busy, I follow TC still somehow as it is part of me.</w:t>
      </w:r>
    </w:p>
    <w:p w14:paraId="15023927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Please say hello to all colleagues and staff that might still remember me.</w:t>
      </w:r>
    </w:p>
    <w:p w14:paraId="115737A8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 Keep in touch and all the best for your family!</w:t>
      </w:r>
    </w:p>
    <w:p w14:paraId="59FEDB22" w14:textId="77777777" w:rsidR="006F7BCD" w:rsidRP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Kind regards,</w:t>
      </w:r>
    </w:p>
    <w:p w14:paraId="21297C8C" w14:textId="1A33609D" w:rsidR="006F7BCD" w:rsidRDefault="006F7BCD" w:rsidP="006F7BCD">
      <w:pPr>
        <w:shd w:val="clear" w:color="auto" w:fill="FFFFFF"/>
        <w:spacing w:before="100" w:beforeAutospacing="1"/>
        <w:rPr>
          <w:rFonts w:ascii="Verdana" w:hAnsi="Verdana"/>
          <w:color w:val="201F1E"/>
          <w:sz w:val="18"/>
          <w:szCs w:val="18"/>
          <w:lang w:val="en-US" w:eastAsia="en-GB"/>
        </w:rPr>
      </w:pPr>
      <w:r w:rsidRPr="006F7BCD">
        <w:rPr>
          <w:rFonts w:ascii="Verdana" w:hAnsi="Verdana"/>
          <w:color w:val="201F1E"/>
          <w:sz w:val="18"/>
          <w:szCs w:val="18"/>
          <w:lang w:val="en-US" w:eastAsia="en-GB"/>
        </w:rPr>
        <w:t>Florian Wolf</w:t>
      </w:r>
    </w:p>
    <w:tbl>
      <w:tblPr>
        <w:tblStyle w:val="TableGrid"/>
        <w:tblpPr w:leftFromText="180" w:rightFromText="180" w:vertAnchor="page" w:horzAnchor="margin" w:tblpY="1051"/>
        <w:tblW w:w="9776" w:type="dxa"/>
        <w:tblLook w:val="04A0" w:firstRow="1" w:lastRow="0" w:firstColumn="1" w:lastColumn="0" w:noHBand="0" w:noVBand="1"/>
      </w:tblPr>
      <w:tblGrid>
        <w:gridCol w:w="3369"/>
        <w:gridCol w:w="6407"/>
      </w:tblGrid>
      <w:tr w:rsidR="00154E7D" w:rsidRPr="00B848FE" w14:paraId="3077818A" w14:textId="77777777" w:rsidTr="00FC7097">
        <w:tc>
          <w:tcPr>
            <w:tcW w:w="9776" w:type="dxa"/>
            <w:gridSpan w:val="2"/>
          </w:tcPr>
          <w:p w14:paraId="38960F1B" w14:textId="14F19BEF" w:rsidR="00154E7D" w:rsidRDefault="00154E7D" w:rsidP="00154E7D">
            <w:pPr>
              <w:jc w:val="center"/>
              <w:rPr>
                <w:i/>
                <w:iCs/>
                <w:sz w:val="20"/>
                <w:szCs w:val="20"/>
              </w:rPr>
            </w:pPr>
            <w:r w:rsidRPr="00154E7D">
              <w:rPr>
                <w:sz w:val="36"/>
                <w:szCs w:val="36"/>
              </w:rPr>
              <w:lastRenderedPageBreak/>
              <w:t>Florian Wolf</w:t>
            </w:r>
          </w:p>
          <w:p w14:paraId="6FCE5A71" w14:textId="77777777" w:rsidR="00154E7D" w:rsidRDefault="00154E7D" w:rsidP="00154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320D5F3D" wp14:editId="460B7982">
                  <wp:extent cx="731448" cy="1001434"/>
                  <wp:effectExtent l="19050" t="0" r="0" b="0"/>
                  <wp:docPr id="2" name="Bild 1" descr="C:\Users\HP_user_1\Downloads\WOLF_F_Recadr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_user_1\Downloads\WOLF_F_Recadr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137" cy="1005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218EFE" w14:textId="7EF84993" w:rsidR="00154E7D" w:rsidRPr="00B20C89" w:rsidRDefault="00154E7D" w:rsidP="00154E7D">
            <w:pPr>
              <w:jc w:val="center"/>
              <w:rPr>
                <w:sz w:val="20"/>
                <w:szCs w:val="20"/>
              </w:rPr>
            </w:pPr>
            <w:r w:rsidRPr="00B20C89">
              <w:rPr>
                <w:sz w:val="20"/>
                <w:szCs w:val="20"/>
              </w:rPr>
              <w:t>TC</w:t>
            </w:r>
            <w:r>
              <w:rPr>
                <w:sz w:val="20"/>
                <w:szCs w:val="20"/>
              </w:rPr>
              <w:t xml:space="preserve"> 2008-2009</w:t>
            </w:r>
          </w:p>
        </w:tc>
      </w:tr>
      <w:tr w:rsidR="00B20C89" w:rsidRPr="00B848FE" w14:paraId="4A3E8ADA" w14:textId="77777777" w:rsidTr="00154E7D">
        <w:trPr>
          <w:trHeight w:val="2590"/>
        </w:trPr>
        <w:tc>
          <w:tcPr>
            <w:tcW w:w="3369" w:type="dxa"/>
          </w:tcPr>
          <w:p w14:paraId="73B147BF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Segoe UI"/>
                <w:color w:val="201F1E"/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Can you share with us a fond memory of your time at Tettenhall College?</w:t>
            </w:r>
          </w:p>
        </w:tc>
        <w:tc>
          <w:tcPr>
            <w:tcW w:w="6407" w:type="dxa"/>
          </w:tcPr>
          <w:p w14:paraId="731A6890" w14:textId="77777777" w:rsidR="00324532" w:rsidRDefault="00324532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have many very good memories of my time at Tettenhall College.</w:t>
            </w:r>
            <w:r w:rsidR="00200A2F">
              <w:rPr>
                <w:sz w:val="20"/>
                <w:szCs w:val="20"/>
              </w:rPr>
              <w:t xml:space="preserve"> They reach from learning to </w:t>
            </w:r>
            <w:r w:rsidR="005233DF">
              <w:rPr>
                <w:sz w:val="20"/>
                <w:szCs w:val="20"/>
              </w:rPr>
              <w:t>life in the boarding house.</w:t>
            </w:r>
          </w:p>
          <w:p w14:paraId="572A5805" w14:textId="77777777" w:rsidR="005233DF" w:rsidRDefault="005233DF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</w:t>
            </w:r>
            <w:r w:rsidR="003F1BA4">
              <w:rPr>
                <w:sz w:val="20"/>
                <w:szCs w:val="20"/>
              </w:rPr>
              <w:t>ming in</w:t>
            </w:r>
            <w:r w:rsidR="004B7599">
              <w:rPr>
                <w:sz w:val="20"/>
                <w:szCs w:val="20"/>
              </w:rPr>
              <w:t>to</w:t>
            </w:r>
            <w:r w:rsidR="003F1BA4">
              <w:rPr>
                <w:sz w:val="20"/>
                <w:szCs w:val="20"/>
              </w:rPr>
              <w:t xml:space="preserve"> L</w:t>
            </w:r>
            <w:r>
              <w:rPr>
                <w:sz w:val="20"/>
                <w:szCs w:val="20"/>
              </w:rPr>
              <w:t xml:space="preserve">ower </w:t>
            </w:r>
            <w:r w:rsidR="003F1BA4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ixth </w:t>
            </w:r>
            <w:r w:rsidR="003F1BA4">
              <w:rPr>
                <w:sz w:val="20"/>
                <w:szCs w:val="20"/>
              </w:rPr>
              <w:t xml:space="preserve">form </w:t>
            </w:r>
            <w:r>
              <w:rPr>
                <w:sz w:val="20"/>
                <w:szCs w:val="20"/>
              </w:rPr>
              <w:t>f</w:t>
            </w:r>
            <w:r w:rsidR="003F1BA4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om Germany</w:t>
            </w:r>
            <w:r w:rsidR="003F1B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where classes have around thirty students, the small classes and the very individual </w:t>
            </w:r>
            <w:r w:rsidR="002431EB">
              <w:rPr>
                <w:sz w:val="20"/>
                <w:szCs w:val="20"/>
              </w:rPr>
              <w:t xml:space="preserve">teaching was very new to me. I appreciated a lot this very intense and personalized teaching and learning atmosphere. I experienced the spirit that teachers and students are working together </w:t>
            </w:r>
            <w:proofErr w:type="gramStart"/>
            <w:r w:rsidR="002431EB">
              <w:rPr>
                <w:sz w:val="20"/>
                <w:szCs w:val="20"/>
              </w:rPr>
              <w:t>in order to</w:t>
            </w:r>
            <w:proofErr w:type="gramEnd"/>
            <w:r w:rsidR="002431EB">
              <w:rPr>
                <w:sz w:val="20"/>
                <w:szCs w:val="20"/>
              </w:rPr>
              <w:t xml:space="preserve"> achieve a common goal. </w:t>
            </w:r>
            <w:r w:rsidR="00534F94">
              <w:rPr>
                <w:sz w:val="20"/>
                <w:szCs w:val="20"/>
              </w:rPr>
              <w:t xml:space="preserve">Maybe the most outstanding of these moments was the preparation of my French exam with Ms </w:t>
            </w:r>
            <w:proofErr w:type="spellStart"/>
            <w:r w:rsidR="00534F94">
              <w:rPr>
                <w:sz w:val="20"/>
                <w:szCs w:val="20"/>
              </w:rPr>
              <w:t>Compain</w:t>
            </w:r>
            <w:proofErr w:type="spellEnd"/>
            <w:r w:rsidR="00534F94">
              <w:rPr>
                <w:sz w:val="20"/>
                <w:szCs w:val="20"/>
              </w:rPr>
              <w:t xml:space="preserve">-Holt. </w:t>
            </w:r>
            <w:r w:rsidR="00E84716">
              <w:rPr>
                <w:sz w:val="20"/>
                <w:szCs w:val="20"/>
              </w:rPr>
              <w:t>Even on the weekend</w:t>
            </w:r>
            <w:r w:rsidR="003F1BA4">
              <w:rPr>
                <w:sz w:val="20"/>
                <w:szCs w:val="20"/>
              </w:rPr>
              <w:t>s</w:t>
            </w:r>
            <w:r w:rsidR="00E84716">
              <w:rPr>
                <w:sz w:val="20"/>
                <w:szCs w:val="20"/>
              </w:rPr>
              <w:t xml:space="preserve"> she was available to go through the revision and she helped m</w:t>
            </w:r>
            <w:r w:rsidR="003F1BA4">
              <w:rPr>
                <w:sz w:val="20"/>
                <w:szCs w:val="20"/>
              </w:rPr>
              <w:t>e</w:t>
            </w:r>
            <w:r w:rsidR="00E84716">
              <w:rPr>
                <w:sz w:val="20"/>
                <w:szCs w:val="20"/>
              </w:rPr>
              <w:t xml:space="preserve"> b</w:t>
            </w:r>
            <w:r w:rsidR="003F1BA4">
              <w:rPr>
                <w:sz w:val="20"/>
                <w:szCs w:val="20"/>
              </w:rPr>
              <w:t>y</w:t>
            </w:r>
            <w:r w:rsidR="00E84716">
              <w:rPr>
                <w:sz w:val="20"/>
                <w:szCs w:val="20"/>
              </w:rPr>
              <w:t xml:space="preserve"> correcting my practise exams.</w:t>
            </w:r>
          </w:p>
          <w:p w14:paraId="0E7F8D76" w14:textId="77777777" w:rsidR="00324532" w:rsidRDefault="00324532" w:rsidP="00154E7D">
            <w:pPr>
              <w:rPr>
                <w:sz w:val="20"/>
                <w:szCs w:val="20"/>
              </w:rPr>
            </w:pPr>
          </w:p>
          <w:p w14:paraId="4E62B2F2" w14:textId="77777777" w:rsidR="003F1BA4" w:rsidRDefault="003F1BA4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was also impressed by the school’s musical. Everybody is encouraged to participate in one way or another. I was working backstage</w:t>
            </w:r>
            <w:r w:rsidR="004B759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8143D7">
              <w:rPr>
                <w:sz w:val="20"/>
                <w:szCs w:val="20"/>
              </w:rPr>
              <w:t xml:space="preserve">helping </w:t>
            </w:r>
            <w:r>
              <w:rPr>
                <w:sz w:val="20"/>
                <w:szCs w:val="20"/>
              </w:rPr>
              <w:t>chang</w:t>
            </w:r>
            <w:r w:rsidR="004B7599">
              <w:rPr>
                <w:sz w:val="20"/>
                <w:szCs w:val="20"/>
              </w:rPr>
              <w:t>ing</w:t>
            </w:r>
            <w:r>
              <w:rPr>
                <w:sz w:val="20"/>
                <w:szCs w:val="20"/>
              </w:rPr>
              <w:t xml:space="preserve"> scenes in “Anything Goes”. Spending time with other students and teachers contributing to this event is a very valuable experience and I really felt being part of </w:t>
            </w:r>
            <w:r w:rsidR="004155F6">
              <w:rPr>
                <w:sz w:val="20"/>
                <w:szCs w:val="20"/>
              </w:rPr>
              <w:t>one big</w:t>
            </w:r>
            <w:r>
              <w:rPr>
                <w:sz w:val="20"/>
                <w:szCs w:val="20"/>
              </w:rPr>
              <w:t xml:space="preserve"> school community.</w:t>
            </w:r>
          </w:p>
          <w:p w14:paraId="3B77C7E7" w14:textId="77777777" w:rsidR="003F1BA4" w:rsidRDefault="003F1BA4" w:rsidP="00154E7D">
            <w:pPr>
              <w:rPr>
                <w:sz w:val="20"/>
                <w:szCs w:val="20"/>
              </w:rPr>
            </w:pPr>
          </w:p>
          <w:p w14:paraId="7D3CC886" w14:textId="77777777" w:rsidR="0041547B" w:rsidRDefault="00367E9D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weekends on which I did not have to </w:t>
            </w:r>
            <w:r w:rsidR="004B7599">
              <w:rPr>
                <w:sz w:val="20"/>
                <w:szCs w:val="20"/>
              </w:rPr>
              <w:t xml:space="preserve">learn </w:t>
            </w:r>
            <w:r>
              <w:rPr>
                <w:sz w:val="20"/>
                <w:szCs w:val="20"/>
              </w:rPr>
              <w:t>and</w:t>
            </w:r>
            <w:r w:rsidR="00F3581B">
              <w:rPr>
                <w:sz w:val="20"/>
                <w:szCs w:val="20"/>
              </w:rPr>
              <w:t xml:space="preserve"> </w:t>
            </w:r>
            <w:r w:rsidR="004B7599">
              <w:rPr>
                <w:sz w:val="20"/>
                <w:szCs w:val="20"/>
              </w:rPr>
              <w:t>revise</w:t>
            </w:r>
            <w:r>
              <w:rPr>
                <w:sz w:val="20"/>
                <w:szCs w:val="20"/>
              </w:rPr>
              <w:t xml:space="preserve">, I enjoyed playing “hide and seek” with the other boarding </w:t>
            </w:r>
            <w:r w:rsidR="004B7599">
              <w:rPr>
                <w:sz w:val="20"/>
                <w:szCs w:val="20"/>
              </w:rPr>
              <w:t>students on the school’s grounds. But my preferred activities were those with Alex</w:t>
            </w:r>
            <w:r w:rsidR="00592CF1">
              <w:rPr>
                <w:sz w:val="20"/>
                <w:szCs w:val="20"/>
              </w:rPr>
              <w:t>,</w:t>
            </w:r>
            <w:r w:rsidR="004B7599">
              <w:rPr>
                <w:sz w:val="20"/>
                <w:szCs w:val="20"/>
              </w:rPr>
              <w:t xml:space="preserve"> the grounds man. Mowing the lawn, constructing sheds in the pet’s corner, ... </w:t>
            </w:r>
          </w:p>
          <w:p w14:paraId="1FE5B431" w14:textId="77777777" w:rsidR="004B7599" w:rsidRPr="00B20C89" w:rsidRDefault="004B7599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17A85075" w14:textId="77777777" w:rsidTr="00154E7D">
        <w:tc>
          <w:tcPr>
            <w:tcW w:w="3369" w:type="dxa"/>
          </w:tcPr>
          <w:p w14:paraId="5C6198DF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Segoe UI"/>
                <w:color w:val="201F1E"/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What do you miss the most about Tettenhall College?</w:t>
            </w:r>
          </w:p>
        </w:tc>
        <w:tc>
          <w:tcPr>
            <w:tcW w:w="6407" w:type="dxa"/>
          </w:tcPr>
          <w:p w14:paraId="27328E63" w14:textId="77777777" w:rsidR="009C6409" w:rsidRDefault="009C6409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is the teachers’ attitude and the learning atmosphere that I miss the most about Tettenhall College. It was an exceptional experience that taught me moreover that I am not learning for good grades but for life.</w:t>
            </w:r>
          </w:p>
          <w:p w14:paraId="598D2A9B" w14:textId="77777777" w:rsidR="00CA5738" w:rsidRPr="00B20C89" w:rsidRDefault="00CA5738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1B6BFDAE" w14:textId="77777777" w:rsidTr="00154E7D">
        <w:tc>
          <w:tcPr>
            <w:tcW w:w="3369" w:type="dxa"/>
          </w:tcPr>
          <w:p w14:paraId="2F234B4F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Please can you share with us who you are still in contact with from Tettenhall College? In what capacity do you still know them?</w:t>
            </w:r>
          </w:p>
        </w:tc>
        <w:tc>
          <w:tcPr>
            <w:tcW w:w="6407" w:type="dxa"/>
          </w:tcPr>
          <w:p w14:paraId="780CCF04" w14:textId="77777777" w:rsidR="00B20C89" w:rsidRDefault="004B7599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am still in contact with Ms </w:t>
            </w:r>
            <w:proofErr w:type="spellStart"/>
            <w:r>
              <w:rPr>
                <w:sz w:val="20"/>
                <w:szCs w:val="20"/>
              </w:rPr>
              <w:t>Compain</w:t>
            </w:r>
            <w:proofErr w:type="spellEnd"/>
            <w:r>
              <w:rPr>
                <w:sz w:val="20"/>
                <w:szCs w:val="20"/>
              </w:rPr>
              <w:t>-Holt. We have a regular email exchange. Maybe about one email per year</w:t>
            </w:r>
            <w:r w:rsidR="00592CF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mutually exchanging news.</w:t>
            </w:r>
          </w:p>
          <w:p w14:paraId="1E6ECAEF" w14:textId="77777777" w:rsidR="004B7599" w:rsidRPr="00B20C89" w:rsidRDefault="004B7599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293AC9B1" w14:textId="77777777" w:rsidTr="00154E7D">
        <w:tc>
          <w:tcPr>
            <w:tcW w:w="3369" w:type="dxa"/>
          </w:tcPr>
          <w:p w14:paraId="18EFC14C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Segoe UI"/>
                <w:color w:val="201F1E"/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What were your plans on leaving Tettenhall College?</w:t>
            </w:r>
          </w:p>
        </w:tc>
        <w:tc>
          <w:tcPr>
            <w:tcW w:w="6407" w:type="dxa"/>
          </w:tcPr>
          <w:p w14:paraId="40D74638" w14:textId="77777777" w:rsidR="00DC394A" w:rsidRDefault="008143D7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spent</w:t>
            </w:r>
            <w:r w:rsidR="008B6777">
              <w:rPr>
                <w:sz w:val="20"/>
                <w:szCs w:val="20"/>
              </w:rPr>
              <w:t xml:space="preserve"> only one year in Lower Sixth form before going back to Germany </w:t>
            </w:r>
            <w:proofErr w:type="gramStart"/>
            <w:r w:rsidR="008B6777">
              <w:rPr>
                <w:sz w:val="20"/>
                <w:szCs w:val="20"/>
              </w:rPr>
              <w:t>in order to</w:t>
            </w:r>
            <w:proofErr w:type="gramEnd"/>
            <w:r w:rsidR="008B6777">
              <w:rPr>
                <w:sz w:val="20"/>
                <w:szCs w:val="20"/>
              </w:rPr>
              <w:t xml:space="preserve"> finish school (the Gymnasium) with two more years ahead to obtain the German Abitur (approximately equivalent to A-levels).</w:t>
            </w:r>
            <w:r w:rsidR="003B4A0D">
              <w:rPr>
                <w:sz w:val="20"/>
                <w:szCs w:val="20"/>
              </w:rPr>
              <w:t xml:space="preserve"> </w:t>
            </w:r>
            <w:r w:rsidR="00624466">
              <w:rPr>
                <w:sz w:val="20"/>
                <w:szCs w:val="20"/>
              </w:rPr>
              <w:t>B</w:t>
            </w:r>
            <w:r w:rsidR="003B4A0D">
              <w:rPr>
                <w:sz w:val="20"/>
                <w:szCs w:val="20"/>
              </w:rPr>
              <w:t>y then I did not yet know exactly where and what I wanted to study</w:t>
            </w:r>
            <w:r w:rsidR="00624466">
              <w:rPr>
                <w:sz w:val="20"/>
                <w:szCs w:val="20"/>
              </w:rPr>
              <w:t xml:space="preserve">. </w:t>
            </w:r>
            <w:proofErr w:type="gramStart"/>
            <w:r w:rsidR="00624466">
              <w:rPr>
                <w:sz w:val="20"/>
                <w:szCs w:val="20"/>
              </w:rPr>
              <w:t>Therefore</w:t>
            </w:r>
            <w:proofErr w:type="gramEnd"/>
            <w:r w:rsidR="003B4A0D">
              <w:rPr>
                <w:sz w:val="20"/>
                <w:szCs w:val="20"/>
              </w:rPr>
              <w:t xml:space="preserve"> me and my parents judged that the Abitur would be better adapted if I wished to study at a German university. Otherwise I would have loved to stay at Tettenhall College</w:t>
            </w:r>
            <w:r w:rsidR="00624466">
              <w:rPr>
                <w:sz w:val="20"/>
                <w:szCs w:val="20"/>
              </w:rPr>
              <w:t xml:space="preserve"> also for Upper Sixth form.</w:t>
            </w:r>
          </w:p>
          <w:p w14:paraId="1DADA25F" w14:textId="77777777" w:rsidR="00DC394A" w:rsidRPr="00B20C89" w:rsidRDefault="00DC394A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70F2AD58" w14:textId="77777777" w:rsidTr="00154E7D">
        <w:tc>
          <w:tcPr>
            <w:tcW w:w="3369" w:type="dxa"/>
          </w:tcPr>
          <w:p w14:paraId="4F584119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Segoe UI"/>
                <w:color w:val="201F1E"/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How did Tettenhall College help you prepare for life after school? Can you provide </w:t>
            </w:r>
            <w:r w:rsidR="00CF558D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the </w:t>
            </w: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name </w:t>
            </w:r>
            <w:r w:rsidR="00CF558D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of </w:t>
            </w: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an individual who encouraged </w:t>
            </w:r>
            <w:r w:rsidR="00F67636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you, with an example of how they inspired/supported/believed in you?</w:t>
            </w:r>
          </w:p>
        </w:tc>
        <w:tc>
          <w:tcPr>
            <w:tcW w:w="6407" w:type="dxa"/>
          </w:tcPr>
          <w:p w14:paraId="07C645F6" w14:textId="77777777" w:rsidR="004B0F14" w:rsidRDefault="004B0F14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Tettenhall College was </w:t>
            </w:r>
            <w:r w:rsidR="008A4348">
              <w:rPr>
                <w:sz w:val="20"/>
                <w:szCs w:val="20"/>
              </w:rPr>
              <w:t>probably</w:t>
            </w:r>
            <w:r>
              <w:rPr>
                <w:sz w:val="20"/>
                <w:szCs w:val="20"/>
              </w:rPr>
              <w:t xml:space="preserve"> my first step to an international career: living, </w:t>
            </w:r>
            <w:proofErr w:type="gramStart"/>
            <w:r>
              <w:rPr>
                <w:sz w:val="20"/>
                <w:szCs w:val="20"/>
              </w:rPr>
              <w:t>learning</w:t>
            </w:r>
            <w:proofErr w:type="gramEnd"/>
            <w:r>
              <w:rPr>
                <w:sz w:val="20"/>
                <w:szCs w:val="20"/>
              </w:rPr>
              <w:t xml:space="preserve"> and working abroad.</w:t>
            </w:r>
          </w:p>
          <w:p w14:paraId="5C7694BB" w14:textId="77777777" w:rsidR="004B0F14" w:rsidRDefault="004B0F14" w:rsidP="00154E7D">
            <w:pPr>
              <w:rPr>
                <w:sz w:val="20"/>
                <w:szCs w:val="20"/>
              </w:rPr>
            </w:pPr>
          </w:p>
          <w:p w14:paraId="4C34A3C6" w14:textId="77777777" w:rsidR="00CE0D80" w:rsidRDefault="00CE0D80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Besides the excellent academic teaching and learning atmosphere, my time at Tettenhall College inspired m</w:t>
            </w:r>
            <w:r w:rsidR="00366DB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also on the sports side.</w:t>
            </w:r>
          </w:p>
          <w:p w14:paraId="1A7BB49B" w14:textId="77777777" w:rsidR="00AC1E6A" w:rsidRDefault="00366DB3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Before coming to Tettenhall College I </w:t>
            </w:r>
            <w:r w:rsidR="00374413">
              <w:rPr>
                <w:sz w:val="20"/>
                <w:szCs w:val="20"/>
              </w:rPr>
              <w:t>did not have a good relationship with</w:t>
            </w:r>
            <w:r>
              <w:rPr>
                <w:sz w:val="20"/>
                <w:szCs w:val="20"/>
              </w:rPr>
              <w:t xml:space="preserve"> physical exercise and more specifically the sports lessons at school. Through the sports teachers at Tettenhall College, I found a totally new access to sport.</w:t>
            </w:r>
            <w:r w:rsidR="00712020">
              <w:rPr>
                <w:sz w:val="20"/>
                <w:szCs w:val="20"/>
              </w:rPr>
              <w:t xml:space="preserve"> It was probably the entire sports teacher team and how sport is integrated into the academic timetable that made me change my mind.</w:t>
            </w:r>
            <w:r w:rsidR="00374413">
              <w:rPr>
                <w:sz w:val="20"/>
                <w:szCs w:val="20"/>
              </w:rPr>
              <w:t xml:space="preserve"> Key </w:t>
            </w:r>
            <w:r w:rsidR="00374413">
              <w:rPr>
                <w:sz w:val="20"/>
                <w:szCs w:val="20"/>
              </w:rPr>
              <w:lastRenderedPageBreak/>
              <w:t>moments were the snowball fight with Mr Petfield and</w:t>
            </w:r>
            <w:r w:rsidR="00592CF1">
              <w:rPr>
                <w:sz w:val="20"/>
                <w:szCs w:val="20"/>
              </w:rPr>
              <w:t xml:space="preserve"> Mr</w:t>
            </w:r>
            <w:r w:rsidR="00374413">
              <w:rPr>
                <w:sz w:val="20"/>
                <w:szCs w:val="20"/>
              </w:rPr>
              <w:t xml:space="preserve"> Bullock in winter or the Saturday morning football sessions with them. Although they are </w:t>
            </w:r>
            <w:r w:rsidR="007C704B">
              <w:rPr>
                <w:sz w:val="20"/>
                <w:szCs w:val="20"/>
              </w:rPr>
              <w:t>tough</w:t>
            </w:r>
            <w:r w:rsidR="00374413">
              <w:rPr>
                <w:sz w:val="20"/>
                <w:szCs w:val="20"/>
              </w:rPr>
              <w:t xml:space="preserve"> sports guys, they inspired me to play football or cricket in those times. Despite my very poor capacities in football, I always felt part of the </w:t>
            </w:r>
            <w:proofErr w:type="gramStart"/>
            <w:r w:rsidR="00374413">
              <w:rPr>
                <w:sz w:val="20"/>
                <w:szCs w:val="20"/>
              </w:rPr>
              <w:t>schools</w:t>
            </w:r>
            <w:proofErr w:type="gramEnd"/>
            <w:r w:rsidR="00374413">
              <w:rPr>
                <w:sz w:val="20"/>
                <w:szCs w:val="20"/>
              </w:rPr>
              <w:t xml:space="preserve"> team (the second one).</w:t>
            </w:r>
            <w:r w:rsidR="0089486E">
              <w:rPr>
                <w:sz w:val="20"/>
                <w:szCs w:val="20"/>
              </w:rPr>
              <w:t xml:space="preserve"> Today I love</w:t>
            </w:r>
            <w:r w:rsidR="008143D7">
              <w:rPr>
                <w:sz w:val="20"/>
                <w:szCs w:val="20"/>
              </w:rPr>
              <w:t xml:space="preserve"> hiking </w:t>
            </w:r>
            <w:r w:rsidR="0089486E">
              <w:rPr>
                <w:sz w:val="20"/>
                <w:szCs w:val="20"/>
              </w:rPr>
              <w:t>and</w:t>
            </w:r>
            <w:r w:rsidR="008143D7">
              <w:rPr>
                <w:sz w:val="20"/>
                <w:szCs w:val="20"/>
              </w:rPr>
              <w:t xml:space="preserve"> cycling</w:t>
            </w:r>
            <w:r w:rsidR="0089486E">
              <w:rPr>
                <w:sz w:val="20"/>
                <w:szCs w:val="20"/>
              </w:rPr>
              <w:t>, which I practised the last seven years in the Alps</w:t>
            </w:r>
            <w:r w:rsidR="008143D7">
              <w:rPr>
                <w:sz w:val="20"/>
                <w:szCs w:val="20"/>
              </w:rPr>
              <w:t xml:space="preserve"> around</w:t>
            </w:r>
            <w:r w:rsidR="0089486E">
              <w:rPr>
                <w:sz w:val="20"/>
                <w:szCs w:val="20"/>
              </w:rPr>
              <w:t xml:space="preserve"> Grenoble/France.</w:t>
            </w:r>
            <w:r w:rsidR="008143D7">
              <w:rPr>
                <w:sz w:val="20"/>
                <w:szCs w:val="20"/>
              </w:rPr>
              <w:t xml:space="preserve"> I </w:t>
            </w:r>
            <w:r w:rsidR="00CE0DF8">
              <w:rPr>
                <w:sz w:val="20"/>
                <w:szCs w:val="20"/>
              </w:rPr>
              <w:t xml:space="preserve">now </w:t>
            </w:r>
            <w:r w:rsidR="008143D7">
              <w:rPr>
                <w:sz w:val="20"/>
                <w:szCs w:val="20"/>
              </w:rPr>
              <w:t xml:space="preserve">know many </w:t>
            </w:r>
            <w:r w:rsidR="00CE0DF8">
              <w:rPr>
                <w:sz w:val="20"/>
                <w:szCs w:val="20"/>
              </w:rPr>
              <w:t>alpine passes</w:t>
            </w:r>
            <w:r w:rsidR="008143D7">
              <w:rPr>
                <w:sz w:val="20"/>
                <w:szCs w:val="20"/>
              </w:rPr>
              <w:t xml:space="preserve"> by bicycle!</w:t>
            </w:r>
          </w:p>
          <w:p w14:paraId="16CC5156" w14:textId="77777777" w:rsidR="00AC1E6A" w:rsidRDefault="00AC1E6A" w:rsidP="00154E7D">
            <w:pPr>
              <w:rPr>
                <w:sz w:val="20"/>
                <w:szCs w:val="20"/>
              </w:rPr>
            </w:pPr>
          </w:p>
          <w:p w14:paraId="37591E78" w14:textId="77777777" w:rsidR="001432A4" w:rsidRPr="00B20C89" w:rsidRDefault="001432A4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6A83F7A7" w14:textId="77777777" w:rsidTr="00154E7D">
        <w:tc>
          <w:tcPr>
            <w:tcW w:w="3369" w:type="dxa"/>
          </w:tcPr>
          <w:p w14:paraId="28F0FB50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Segoe UI"/>
                <w:color w:val="201F1E"/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lastRenderedPageBreak/>
              <w:t>What are you currently doing in life?</w:t>
            </w:r>
          </w:p>
        </w:tc>
        <w:tc>
          <w:tcPr>
            <w:tcW w:w="6407" w:type="dxa"/>
          </w:tcPr>
          <w:p w14:paraId="3FE5E6BB" w14:textId="77777777" w:rsidR="00F3581B" w:rsidRDefault="00F3581B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After </w:t>
            </w:r>
            <w:r w:rsidR="003B3968">
              <w:rPr>
                <w:sz w:val="20"/>
                <w:szCs w:val="20"/>
              </w:rPr>
              <w:t xml:space="preserve">leaving Tettenhall College, I finished school in </w:t>
            </w:r>
            <w:proofErr w:type="gramStart"/>
            <w:r w:rsidR="003B3968">
              <w:rPr>
                <w:sz w:val="20"/>
                <w:szCs w:val="20"/>
              </w:rPr>
              <w:t>Germany</w:t>
            </w:r>
            <w:proofErr w:type="gramEnd"/>
            <w:r w:rsidR="003B3968">
              <w:rPr>
                <w:sz w:val="20"/>
                <w:szCs w:val="20"/>
              </w:rPr>
              <w:t xml:space="preserve"> and I started studying Electrical </w:t>
            </w:r>
            <w:r w:rsidR="0005701A">
              <w:rPr>
                <w:sz w:val="20"/>
                <w:szCs w:val="20"/>
              </w:rPr>
              <w:t>Engineering and Information Technology at the Karlsruhe Institute of Technology (KIT).</w:t>
            </w:r>
            <w:r w:rsidR="002F15DA">
              <w:rPr>
                <w:sz w:val="20"/>
                <w:szCs w:val="20"/>
              </w:rPr>
              <w:t xml:space="preserve"> During my studies I went on a Dual Master’s exchange program with the </w:t>
            </w:r>
            <w:r w:rsidR="007C704B" w:rsidRPr="007C704B">
              <w:rPr>
                <w:sz w:val="20"/>
                <w:szCs w:val="20"/>
              </w:rPr>
              <w:t>Grenoble Institute of Technology</w:t>
            </w:r>
            <w:r w:rsidR="007C704B">
              <w:rPr>
                <w:sz w:val="20"/>
                <w:szCs w:val="20"/>
              </w:rPr>
              <w:t xml:space="preserve"> (Grenoble INP)</w:t>
            </w:r>
            <w:r w:rsidR="002F15DA">
              <w:rPr>
                <w:sz w:val="20"/>
                <w:szCs w:val="20"/>
              </w:rPr>
              <w:t xml:space="preserve"> in Grenoble/France</w:t>
            </w:r>
            <w:r w:rsidR="00333F8B">
              <w:rPr>
                <w:sz w:val="20"/>
                <w:szCs w:val="20"/>
              </w:rPr>
              <w:t xml:space="preserve">. After obtaining a </w:t>
            </w:r>
            <w:proofErr w:type="spellStart"/>
            <w:proofErr w:type="gramStart"/>
            <w:r w:rsidR="00333F8B">
              <w:rPr>
                <w:sz w:val="20"/>
                <w:szCs w:val="20"/>
              </w:rPr>
              <w:t>Masters</w:t>
            </w:r>
            <w:proofErr w:type="spellEnd"/>
            <w:proofErr w:type="gramEnd"/>
            <w:r w:rsidR="00333F8B">
              <w:rPr>
                <w:sz w:val="20"/>
                <w:szCs w:val="20"/>
              </w:rPr>
              <w:t xml:space="preserve"> degree from Germany and the equivalent French Engineer Diploma, I started my PhD in Grenoble/France. </w:t>
            </w:r>
            <w:r w:rsidR="00E54BC0">
              <w:rPr>
                <w:sz w:val="20"/>
                <w:szCs w:val="20"/>
              </w:rPr>
              <w:t>I completed my PhD studies in spring this year and I defended my PhD thesis</w:t>
            </w:r>
            <w:r w:rsidR="00351127">
              <w:rPr>
                <w:sz w:val="20"/>
                <w:szCs w:val="20"/>
              </w:rPr>
              <w:t xml:space="preserve"> </w:t>
            </w:r>
            <w:r w:rsidR="00E54BC0">
              <w:rPr>
                <w:sz w:val="20"/>
                <w:szCs w:val="20"/>
              </w:rPr>
              <w:t>this month.</w:t>
            </w:r>
          </w:p>
          <w:p w14:paraId="71D17663" w14:textId="77777777" w:rsidR="00A864FE" w:rsidRDefault="00A864FE" w:rsidP="00154E7D">
            <w:pPr>
              <w:rPr>
                <w:sz w:val="20"/>
                <w:szCs w:val="20"/>
              </w:rPr>
            </w:pPr>
          </w:p>
          <w:p w14:paraId="0BB7A7BC" w14:textId="77777777" w:rsidR="00A864FE" w:rsidRDefault="00A864FE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351127">
              <w:rPr>
                <w:sz w:val="20"/>
                <w:szCs w:val="20"/>
              </w:rPr>
              <w:t>n parallel I</w:t>
            </w:r>
            <w:r>
              <w:rPr>
                <w:sz w:val="20"/>
                <w:szCs w:val="20"/>
              </w:rPr>
              <w:t xml:space="preserve"> found a very interesting job as </w:t>
            </w:r>
            <w:r w:rsidR="00351127">
              <w:rPr>
                <w:sz w:val="20"/>
                <w:szCs w:val="20"/>
              </w:rPr>
              <w:t xml:space="preserve">research and development </w:t>
            </w:r>
            <w:r>
              <w:rPr>
                <w:sz w:val="20"/>
                <w:szCs w:val="20"/>
              </w:rPr>
              <w:t>engineer in the automotive domain.</w:t>
            </w:r>
            <w:r w:rsidR="004176AF">
              <w:rPr>
                <w:sz w:val="20"/>
                <w:szCs w:val="20"/>
              </w:rPr>
              <w:t xml:space="preserve"> I will start my new job assignment on designing algorithms for </w:t>
            </w:r>
            <w:proofErr w:type="gramStart"/>
            <w:r w:rsidR="004176AF">
              <w:rPr>
                <w:sz w:val="20"/>
                <w:szCs w:val="20"/>
              </w:rPr>
              <w:t>video based</w:t>
            </w:r>
            <w:proofErr w:type="gramEnd"/>
            <w:r w:rsidR="004176AF">
              <w:rPr>
                <w:sz w:val="20"/>
                <w:szCs w:val="20"/>
              </w:rPr>
              <w:t xml:space="preserve"> driver assistance systems this summer.</w:t>
            </w:r>
          </w:p>
          <w:p w14:paraId="1FAA7CD7" w14:textId="77777777" w:rsidR="000F5C27" w:rsidRPr="00B20C89" w:rsidRDefault="000F5C27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4808B8B9" w14:textId="77777777" w:rsidTr="00154E7D">
        <w:tc>
          <w:tcPr>
            <w:tcW w:w="3369" w:type="dxa"/>
          </w:tcPr>
          <w:p w14:paraId="63C0C0AB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Can you share with us any plans, </w:t>
            </w:r>
            <w:proofErr w:type="gramStart"/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aspirations</w:t>
            </w:r>
            <w:proofErr w:type="gramEnd"/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 xml:space="preserve"> and ambitions for your future?</w:t>
            </w:r>
          </w:p>
        </w:tc>
        <w:tc>
          <w:tcPr>
            <w:tcW w:w="6407" w:type="dxa"/>
          </w:tcPr>
          <w:p w14:paraId="74AC5BC0" w14:textId="77777777" w:rsidR="00351127" w:rsidRDefault="004176AF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Having been first abroad in England at Tettenhall College, I continued my studies in France, as I love the experience of integrating into a different culture.</w:t>
            </w:r>
          </w:p>
          <w:p w14:paraId="1348C9B7" w14:textId="77777777" w:rsidR="00DF1BA1" w:rsidRDefault="00DF1BA1" w:rsidP="00154E7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Unfortunately</w:t>
            </w:r>
            <w:proofErr w:type="gramEnd"/>
            <w:r>
              <w:rPr>
                <w:sz w:val="20"/>
                <w:szCs w:val="20"/>
              </w:rPr>
              <w:t xml:space="preserve"> I met my girlfriend in Grenoble. However</w:t>
            </w:r>
            <w:r w:rsidR="00E75E4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she is </w:t>
            </w:r>
            <w:r w:rsidR="00D1017E">
              <w:rPr>
                <w:sz w:val="20"/>
                <w:szCs w:val="20"/>
              </w:rPr>
              <w:t xml:space="preserve">neither </w:t>
            </w:r>
            <w:r w:rsidR="007A6780">
              <w:rPr>
                <w:sz w:val="20"/>
                <w:szCs w:val="20"/>
              </w:rPr>
              <w:t xml:space="preserve">British, </w:t>
            </w:r>
            <w:r w:rsidR="00D1017E">
              <w:rPr>
                <w:sz w:val="20"/>
                <w:szCs w:val="20"/>
              </w:rPr>
              <w:t xml:space="preserve">nor </w:t>
            </w:r>
            <w:r>
              <w:rPr>
                <w:sz w:val="20"/>
                <w:szCs w:val="20"/>
              </w:rPr>
              <w:t>French</w:t>
            </w:r>
            <w:r w:rsidR="007A6780">
              <w:rPr>
                <w:sz w:val="20"/>
                <w:szCs w:val="20"/>
              </w:rPr>
              <w:t xml:space="preserve"> nor German</w:t>
            </w:r>
            <w:r>
              <w:rPr>
                <w:sz w:val="20"/>
                <w:szCs w:val="20"/>
              </w:rPr>
              <w:t xml:space="preserve"> but Romanian. </w:t>
            </w:r>
            <w:proofErr w:type="gramStart"/>
            <w:r>
              <w:rPr>
                <w:sz w:val="20"/>
                <w:szCs w:val="20"/>
              </w:rPr>
              <w:t>So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E75E47">
              <w:rPr>
                <w:sz w:val="20"/>
                <w:szCs w:val="20"/>
              </w:rPr>
              <w:t>we will move to Romania soon. We will start our life there with all that comes along.</w:t>
            </w:r>
          </w:p>
          <w:p w14:paraId="6A6F39C9" w14:textId="77777777" w:rsidR="00B20C89" w:rsidRPr="00B20C89" w:rsidRDefault="00B20C89" w:rsidP="00154E7D">
            <w:pPr>
              <w:rPr>
                <w:sz w:val="20"/>
                <w:szCs w:val="20"/>
              </w:rPr>
            </w:pPr>
          </w:p>
        </w:tc>
      </w:tr>
      <w:tr w:rsidR="00B20C89" w:rsidRPr="00B848FE" w14:paraId="34F0E165" w14:textId="77777777" w:rsidTr="00154E7D">
        <w:tc>
          <w:tcPr>
            <w:tcW w:w="3369" w:type="dxa"/>
          </w:tcPr>
          <w:p w14:paraId="11A36FD8" w14:textId="77777777" w:rsidR="00B20C89" w:rsidRPr="00B20C89" w:rsidRDefault="00B20C89" w:rsidP="00154E7D">
            <w:pPr>
              <w:pStyle w:val="xmsolist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</w:pPr>
            <w:r w:rsidRPr="00B20C89">
              <w:rPr>
                <w:rFonts w:ascii="inherit" w:hAnsi="inherit" w:cs="Segoe UI"/>
                <w:color w:val="201F1E"/>
                <w:sz w:val="20"/>
                <w:szCs w:val="20"/>
                <w:bdr w:val="none" w:sz="0" w:space="0" w:color="auto" w:frame="1"/>
              </w:rPr>
              <w:t>Can you add a few final words of advice to a young person?</w:t>
            </w:r>
          </w:p>
        </w:tc>
        <w:tc>
          <w:tcPr>
            <w:tcW w:w="6407" w:type="dxa"/>
          </w:tcPr>
          <w:p w14:paraId="460674C1" w14:textId="77777777" w:rsidR="00272F60" w:rsidRDefault="00272F60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 persistent in all you do. And do things </w:t>
            </w:r>
            <w:r w:rsidR="00994344">
              <w:rPr>
                <w:sz w:val="20"/>
                <w:szCs w:val="20"/>
              </w:rPr>
              <w:t>thoroughly</w:t>
            </w:r>
            <w:r>
              <w:rPr>
                <w:sz w:val="20"/>
                <w:szCs w:val="20"/>
              </w:rPr>
              <w:t>. It will be hard</w:t>
            </w:r>
            <w:r w:rsidR="0099434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but you will not regret.</w:t>
            </w:r>
          </w:p>
          <w:p w14:paraId="00B9EE4D" w14:textId="77777777" w:rsidR="00272F60" w:rsidRDefault="00994344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me it was difficult to integrate into the English boarding community. I was the strange German. But I stayed with them, </w:t>
            </w:r>
            <w:proofErr w:type="gramStart"/>
            <w:r>
              <w:rPr>
                <w:sz w:val="20"/>
                <w:szCs w:val="20"/>
              </w:rPr>
              <w:t>listened</w:t>
            </w:r>
            <w:proofErr w:type="gramEnd"/>
            <w:r>
              <w:rPr>
                <w:sz w:val="20"/>
                <w:szCs w:val="20"/>
              </w:rPr>
              <w:t xml:space="preserve"> and tried to integrate myself actively. And over time I got accepted.</w:t>
            </w:r>
            <w:r w:rsidR="005F525C">
              <w:rPr>
                <w:sz w:val="20"/>
                <w:szCs w:val="20"/>
              </w:rPr>
              <w:t xml:space="preserve"> Now I can say English people are closed. But my time in France showed me the same</w:t>
            </w:r>
            <w:r w:rsidR="00D1017E">
              <w:rPr>
                <w:sz w:val="20"/>
                <w:szCs w:val="20"/>
              </w:rPr>
              <w:t xml:space="preserve"> there</w:t>
            </w:r>
            <w:r w:rsidR="005F525C">
              <w:rPr>
                <w:sz w:val="20"/>
                <w:szCs w:val="20"/>
              </w:rPr>
              <w:t>. And I guess it will be the same anywhere</w:t>
            </w:r>
            <w:r w:rsidR="00592CF1">
              <w:rPr>
                <w:sz w:val="20"/>
                <w:szCs w:val="20"/>
              </w:rPr>
              <w:t xml:space="preserve"> – </w:t>
            </w:r>
            <w:r w:rsidR="005F525C">
              <w:rPr>
                <w:sz w:val="20"/>
                <w:szCs w:val="20"/>
              </w:rPr>
              <w:t>also</w:t>
            </w:r>
            <w:r w:rsidR="00592CF1">
              <w:rPr>
                <w:sz w:val="20"/>
                <w:szCs w:val="20"/>
              </w:rPr>
              <w:t xml:space="preserve"> </w:t>
            </w:r>
            <w:r w:rsidR="005F525C">
              <w:rPr>
                <w:sz w:val="20"/>
                <w:szCs w:val="20"/>
              </w:rPr>
              <w:t>if you come to Germany.</w:t>
            </w:r>
          </w:p>
          <w:p w14:paraId="77F7BFCF" w14:textId="77777777" w:rsidR="002A2466" w:rsidRDefault="002A2466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 go aboard, integrate yourself in the native community actively. It will be hard, but you will be rewarded with something you cannot get if you stay with your</w:t>
            </w:r>
            <w:r w:rsidR="00DD6AAA">
              <w:rPr>
                <w:sz w:val="20"/>
                <w:szCs w:val="20"/>
              </w:rPr>
              <w:t xml:space="preserve"> known</w:t>
            </w:r>
            <w:r>
              <w:rPr>
                <w:sz w:val="20"/>
                <w:szCs w:val="20"/>
              </w:rPr>
              <w:t xml:space="preserve"> </w:t>
            </w:r>
            <w:r w:rsidR="00592CF1">
              <w:rPr>
                <w:sz w:val="20"/>
                <w:szCs w:val="20"/>
              </w:rPr>
              <w:t xml:space="preserve">(English) </w:t>
            </w:r>
            <w:r>
              <w:rPr>
                <w:sz w:val="20"/>
                <w:szCs w:val="20"/>
              </w:rPr>
              <w:t>peers.</w:t>
            </w:r>
            <w:r w:rsidR="00D1017E">
              <w:rPr>
                <w:sz w:val="20"/>
                <w:szCs w:val="20"/>
              </w:rPr>
              <w:t xml:space="preserve"> It is a totally different access to the local culture.</w:t>
            </w:r>
          </w:p>
          <w:p w14:paraId="76865F1C" w14:textId="77777777" w:rsidR="001F2D79" w:rsidRDefault="001F2D79" w:rsidP="00154E7D">
            <w:pPr>
              <w:rPr>
                <w:sz w:val="20"/>
                <w:szCs w:val="20"/>
              </w:rPr>
            </w:pPr>
          </w:p>
          <w:p w14:paraId="1BFBA4BE" w14:textId="77777777" w:rsidR="00450976" w:rsidRDefault="00450976" w:rsidP="00154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More generally, if you embrace something whether it is in school, at university or you job, and you are persiste</w:t>
            </w:r>
            <w:r w:rsidR="00C952C3">
              <w:rPr>
                <w:sz w:val="20"/>
                <w:szCs w:val="20"/>
              </w:rPr>
              <w:t xml:space="preserve">nt, you </w:t>
            </w:r>
            <w:proofErr w:type="gramStart"/>
            <w:r w:rsidR="00C952C3">
              <w:rPr>
                <w:sz w:val="20"/>
                <w:szCs w:val="20"/>
              </w:rPr>
              <w:t>are able to</w:t>
            </w:r>
            <w:proofErr w:type="gramEnd"/>
            <w:r w:rsidR="00C952C3">
              <w:rPr>
                <w:sz w:val="20"/>
                <w:szCs w:val="20"/>
              </w:rPr>
              <w:t xml:space="preserve"> make change and achieve your goals. </w:t>
            </w:r>
          </w:p>
          <w:p w14:paraId="1FEBD256" w14:textId="77777777" w:rsidR="00B20C89" w:rsidRPr="00B20C89" w:rsidRDefault="00B20C89" w:rsidP="00154E7D">
            <w:pPr>
              <w:rPr>
                <w:sz w:val="20"/>
                <w:szCs w:val="20"/>
              </w:rPr>
            </w:pPr>
          </w:p>
        </w:tc>
      </w:tr>
    </w:tbl>
    <w:p w14:paraId="1803A35B" w14:textId="2AB75D80" w:rsidR="007F1D83" w:rsidRDefault="007F1D83" w:rsidP="007F1D83">
      <w:pPr>
        <w:rPr>
          <w:rFonts w:ascii="Garamond" w:hAnsi="Garamond"/>
        </w:rPr>
      </w:pPr>
    </w:p>
    <w:p w14:paraId="578AC6FF" w14:textId="43F159C5" w:rsidR="006F7BCD" w:rsidRDefault="006F7BCD" w:rsidP="007F1D83">
      <w:pPr>
        <w:rPr>
          <w:rFonts w:ascii="Garamond" w:hAnsi="Garamond"/>
        </w:rPr>
      </w:pPr>
    </w:p>
    <w:p w14:paraId="6C32FAC0" w14:textId="77777777" w:rsidR="006F7BCD" w:rsidRPr="006F7BCD" w:rsidRDefault="006F7BCD" w:rsidP="006F7BCD">
      <w:pPr>
        <w:rPr>
          <w:lang w:eastAsia="en-GB"/>
        </w:rPr>
      </w:pPr>
    </w:p>
    <w:p w14:paraId="7ACA799A" w14:textId="77777777" w:rsidR="006F7BCD" w:rsidRPr="006F7BCD" w:rsidRDefault="006F7BCD" w:rsidP="006F7BCD">
      <w:pPr>
        <w:rPr>
          <w:lang w:eastAsia="en-GB"/>
        </w:rPr>
      </w:pPr>
    </w:p>
    <w:p w14:paraId="44A811D7" w14:textId="77777777" w:rsidR="006F7BCD" w:rsidRPr="006F7BCD" w:rsidRDefault="006F7BCD" w:rsidP="006F7BCD">
      <w:pPr>
        <w:rPr>
          <w:lang w:eastAsia="en-GB"/>
        </w:rPr>
      </w:pPr>
    </w:p>
    <w:p w14:paraId="7EC1398C" w14:textId="77777777" w:rsidR="006F7BCD" w:rsidRPr="006F7BCD" w:rsidRDefault="006F7BCD" w:rsidP="006F7BCD">
      <w:pPr>
        <w:rPr>
          <w:lang w:eastAsia="en-GB"/>
        </w:rPr>
      </w:pPr>
    </w:p>
    <w:sectPr w:rsidR="006F7BCD" w:rsidRPr="006F7BCD" w:rsidSect="004019F9">
      <w:headerReference w:type="even" r:id="rId11"/>
      <w:headerReference w:type="default" r:id="rId12"/>
      <w:headerReference w:type="first" r:id="rId13"/>
      <w:footerReference w:type="first" r:id="rId14"/>
      <w:pgSz w:w="11906" w:h="16838" w:code="9"/>
      <w:pgMar w:top="1440" w:right="1077" w:bottom="1985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87CBE" w14:textId="77777777" w:rsidR="000741DD" w:rsidRDefault="000741DD">
      <w:r>
        <w:separator/>
      </w:r>
    </w:p>
  </w:endnote>
  <w:endnote w:type="continuationSeparator" w:id="0">
    <w:p w14:paraId="5251023E" w14:textId="77777777" w:rsidR="000741DD" w:rsidRDefault="0007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01225" w14:textId="77777777" w:rsidR="005A28C6" w:rsidRPr="00230FCF" w:rsidRDefault="005A28C6" w:rsidP="005A28C6">
    <w:pPr>
      <w:jc w:val="center"/>
      <w:rPr>
        <w:rFonts w:ascii="Garamond" w:hAnsi="Garamond"/>
        <w:b/>
        <w:color w:val="0F243E"/>
        <w:sz w:val="20"/>
        <w:szCs w:val="20"/>
      </w:rPr>
    </w:pPr>
    <w:r>
      <w:rPr>
        <w:rFonts w:ascii="Garamond" w:hAnsi="Garamond"/>
        <w:b/>
        <w:color w:val="0F243E"/>
        <w:sz w:val="20"/>
        <w:szCs w:val="20"/>
      </w:rPr>
      <w:t>Tettenhall College</w:t>
    </w:r>
  </w:p>
  <w:p w14:paraId="1C24FB6C" w14:textId="77777777" w:rsidR="005A28C6" w:rsidRDefault="005A28C6" w:rsidP="005A28C6">
    <w:pPr>
      <w:jc w:val="center"/>
      <w:rPr>
        <w:rFonts w:ascii="Garamond" w:hAnsi="Garamond"/>
        <w:color w:val="0F243E"/>
        <w:sz w:val="20"/>
        <w:szCs w:val="20"/>
      </w:rPr>
    </w:pPr>
    <w:r w:rsidRPr="00230FCF">
      <w:rPr>
        <w:rFonts w:ascii="Garamond" w:hAnsi="Garamond"/>
        <w:color w:val="0F243E"/>
        <w:sz w:val="20"/>
        <w:szCs w:val="20"/>
      </w:rPr>
      <w:t>Wood Road, Tettenhall, Wolverhampton, WV6 8QX, United Kingdom</w:t>
    </w:r>
    <w:r>
      <w:rPr>
        <w:rFonts w:ascii="Garamond" w:hAnsi="Garamond"/>
        <w:color w:val="0F243E"/>
        <w:sz w:val="20"/>
        <w:szCs w:val="20"/>
      </w:rPr>
      <w:t xml:space="preserve"> </w:t>
    </w:r>
  </w:p>
  <w:p w14:paraId="51CE19E0" w14:textId="77777777" w:rsidR="005A28C6" w:rsidRPr="00A23D72" w:rsidRDefault="005A28C6" w:rsidP="005A28C6">
    <w:pPr>
      <w:pStyle w:val="Header"/>
      <w:jc w:val="center"/>
      <w:rPr>
        <w:rFonts w:ascii="Garamond" w:hAnsi="Garamond"/>
        <w:color w:val="0F243E"/>
        <w:sz w:val="20"/>
        <w:szCs w:val="20"/>
      </w:rPr>
    </w:pPr>
    <w:r w:rsidRPr="00A23D72">
      <w:rPr>
        <w:rFonts w:ascii="Garamond" w:hAnsi="Garamond"/>
        <w:color w:val="0F243E"/>
        <w:sz w:val="20"/>
        <w:szCs w:val="20"/>
      </w:rPr>
      <w:t xml:space="preserve">T </w:t>
    </w:r>
    <w:r w:rsidRPr="00A23D72">
      <w:rPr>
        <w:rFonts w:ascii="Garamond" w:hAnsi="Garamond"/>
        <w:b/>
        <w:color w:val="0F243E"/>
        <w:sz w:val="20"/>
        <w:szCs w:val="20"/>
      </w:rPr>
      <w:t>+44 (0)1902 751 119</w:t>
    </w:r>
    <w:r w:rsidRPr="00A23D72">
      <w:rPr>
        <w:rFonts w:ascii="Garamond" w:hAnsi="Garamond"/>
        <w:color w:val="0F243E"/>
        <w:sz w:val="20"/>
        <w:szCs w:val="20"/>
      </w:rPr>
      <w:t xml:space="preserve">   F </w:t>
    </w:r>
    <w:r w:rsidRPr="00A23D72">
      <w:rPr>
        <w:rFonts w:ascii="Garamond" w:hAnsi="Garamond"/>
        <w:b/>
        <w:color w:val="0F243E"/>
        <w:sz w:val="20"/>
        <w:szCs w:val="20"/>
      </w:rPr>
      <w:t>+44 (0)1902 793 000</w:t>
    </w:r>
  </w:p>
  <w:p w14:paraId="6AC396B1" w14:textId="77777777" w:rsidR="005A28C6" w:rsidRPr="00A23D72" w:rsidRDefault="000741DD" w:rsidP="005A28C6">
    <w:pPr>
      <w:pStyle w:val="Header"/>
      <w:jc w:val="center"/>
      <w:rPr>
        <w:rFonts w:ascii="Garamond" w:hAnsi="Garamond"/>
        <w:b/>
        <w:color w:val="0F243E"/>
        <w:sz w:val="20"/>
        <w:szCs w:val="20"/>
      </w:rPr>
    </w:pPr>
    <w:hyperlink r:id="rId1" w:history="1">
      <w:r w:rsidR="005A28C6" w:rsidRPr="00A23D72">
        <w:rPr>
          <w:rStyle w:val="Hyperlink"/>
          <w:rFonts w:ascii="Garamond" w:hAnsi="Garamond"/>
          <w:b/>
          <w:color w:val="0F243E"/>
          <w:sz w:val="20"/>
          <w:szCs w:val="20"/>
          <w:u w:val="none"/>
        </w:rPr>
        <w:t>www.tettenhallcollege.co.uk</w:t>
      </w:r>
    </w:hyperlink>
  </w:p>
  <w:p w14:paraId="6C78E8DA" w14:textId="77777777" w:rsidR="005A28C6" w:rsidRDefault="005A28C6" w:rsidP="005A28C6">
    <w:pPr>
      <w:pStyle w:val="Header"/>
      <w:jc w:val="center"/>
    </w:pPr>
    <w:r w:rsidRPr="00230FCF">
      <w:rPr>
        <w:rFonts w:ascii="Garamond" w:hAnsi="Garamond"/>
        <w:color w:val="0F243E"/>
        <w:sz w:val="20"/>
        <w:szCs w:val="20"/>
      </w:rPr>
      <w:t>Company Number 00141727</w:t>
    </w:r>
    <w:r>
      <w:rPr>
        <w:rFonts w:ascii="Garamond" w:hAnsi="Garamond"/>
        <w:color w:val="0F243E"/>
        <w:sz w:val="20"/>
        <w:szCs w:val="20"/>
      </w:rPr>
      <w:t xml:space="preserve">   </w:t>
    </w:r>
    <w:r w:rsidRPr="00230FCF">
      <w:rPr>
        <w:rFonts w:ascii="Garamond" w:hAnsi="Garamond"/>
        <w:color w:val="0F243E"/>
        <w:sz w:val="20"/>
        <w:szCs w:val="20"/>
      </w:rPr>
      <w:t>Registered Charity Number 528617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8FE82" w14:textId="77777777" w:rsidR="000741DD" w:rsidRDefault="000741DD">
      <w:r>
        <w:separator/>
      </w:r>
    </w:p>
  </w:footnote>
  <w:footnote w:type="continuationSeparator" w:id="0">
    <w:p w14:paraId="0A5E2FA5" w14:textId="77777777" w:rsidR="000741DD" w:rsidRDefault="0007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1128B" w14:textId="77777777" w:rsidR="002312EC" w:rsidRDefault="000741DD">
    <w:pPr>
      <w:pStyle w:val="Header"/>
    </w:pPr>
    <w:r>
      <w:rPr>
        <w:noProof/>
        <w:lang w:val="en-US"/>
      </w:rPr>
      <w:pict w14:anchorId="01655F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15.05pt;height:503.2pt;z-index:-251658752;mso-wrap-edited:f;mso-position-horizontal:center;mso-position-horizontal-relative:margin;mso-position-vertical:center;mso-position-vertical-relative:margin" o:allowincell="f">
          <v:imagedata r:id="rId1" o:title="Tettenhall_Bad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73A70" w14:textId="77777777" w:rsidR="004019F9" w:rsidRDefault="004019F9" w:rsidP="004019F9">
    <w:pPr>
      <w:pStyle w:val="Header"/>
    </w:pPr>
    <w:r>
      <w:t>Florian Wolf</w:t>
    </w:r>
    <w:r>
      <w:tab/>
    </w:r>
    <w:sdt>
      <w:sdtPr>
        <w:id w:val="1021179941"/>
        <w:docPartObj>
          <w:docPartGallery w:val="Page Numbers (Top of Page)"/>
          <w:docPartUnique/>
        </w:docPartObj>
      </w:sdtPr>
      <w:sdtEndPr/>
      <w:sdtContent>
        <w:r w:rsidR="006F7BCD">
          <w:fldChar w:fldCharType="begin"/>
        </w:r>
        <w:r w:rsidR="006F7BCD">
          <w:instrText>PAGE</w:instrText>
        </w:r>
        <w:r w:rsidR="006F7BCD">
          <w:fldChar w:fldCharType="separate"/>
        </w:r>
        <w:r w:rsidR="00AC1E6A">
          <w:rPr>
            <w:noProof/>
          </w:rPr>
          <w:t>2</w:t>
        </w:r>
        <w:r w:rsidR="006F7BCD">
          <w:rPr>
            <w:noProof/>
          </w:rPr>
          <w:fldChar w:fldCharType="end"/>
        </w:r>
        <w:r w:rsidRPr="004019F9">
          <w:t>/</w:t>
        </w:r>
        <w:r w:rsidR="006F7BCD">
          <w:fldChar w:fldCharType="begin"/>
        </w:r>
        <w:r w:rsidR="006F7BCD">
          <w:instrText>NUMPAGES</w:instrText>
        </w:r>
        <w:r w:rsidR="006F7BCD">
          <w:fldChar w:fldCharType="separate"/>
        </w:r>
        <w:r w:rsidR="00AC1E6A">
          <w:rPr>
            <w:noProof/>
          </w:rPr>
          <w:t>3</w:t>
        </w:r>
        <w:r w:rsidR="006F7BCD">
          <w:rPr>
            <w:noProof/>
          </w:rPr>
          <w:fldChar w:fldCharType="end"/>
        </w:r>
      </w:sdtContent>
    </w:sdt>
  </w:p>
  <w:p w14:paraId="6AB9ACE2" w14:textId="77777777" w:rsidR="004019F9" w:rsidRPr="004019F9" w:rsidRDefault="004019F9" w:rsidP="004019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5C506" w14:textId="77777777" w:rsidR="005A28C6" w:rsidRDefault="49E976B5" w:rsidP="005A28C6">
    <w:pPr>
      <w:pStyle w:val="Header"/>
      <w:jc w:val="center"/>
    </w:pPr>
    <w:r>
      <w:rPr>
        <w:noProof/>
      </w:rPr>
      <w:drawing>
        <wp:inline distT="0" distB="0" distL="0" distR="0" wp14:anchorId="2903BD9E" wp14:editId="373E72C2">
          <wp:extent cx="3048000" cy="504825"/>
          <wp:effectExtent l="0" t="0" r="0" b="0"/>
          <wp:docPr id="549696196" name="5F9A8B8B-A1DB-44B1-8ECE-499699DAE9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F9A8B8B-A1DB-44B1-8ECE-499699DAE96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DC62C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76331"/>
    <w:multiLevelType w:val="multilevel"/>
    <w:tmpl w:val="30C45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3DD1F1F"/>
    <w:multiLevelType w:val="multilevel"/>
    <w:tmpl w:val="27F4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CBD"/>
    <w:rsid w:val="000038E1"/>
    <w:rsid w:val="00014E06"/>
    <w:rsid w:val="00023CDF"/>
    <w:rsid w:val="00035963"/>
    <w:rsid w:val="00050F93"/>
    <w:rsid w:val="00052934"/>
    <w:rsid w:val="000548D9"/>
    <w:rsid w:val="0005701A"/>
    <w:rsid w:val="000659D1"/>
    <w:rsid w:val="000741DD"/>
    <w:rsid w:val="00074938"/>
    <w:rsid w:val="00080166"/>
    <w:rsid w:val="00083E36"/>
    <w:rsid w:val="000915D8"/>
    <w:rsid w:val="00095232"/>
    <w:rsid w:val="0009564D"/>
    <w:rsid w:val="00097494"/>
    <w:rsid w:val="000A0D3C"/>
    <w:rsid w:val="000A45C2"/>
    <w:rsid w:val="000B033E"/>
    <w:rsid w:val="000B17E7"/>
    <w:rsid w:val="000C37D6"/>
    <w:rsid w:val="000D0A07"/>
    <w:rsid w:val="000D0E16"/>
    <w:rsid w:val="000D3027"/>
    <w:rsid w:val="000D702B"/>
    <w:rsid w:val="000E0C53"/>
    <w:rsid w:val="000F5C27"/>
    <w:rsid w:val="000F5CA0"/>
    <w:rsid w:val="00107AD2"/>
    <w:rsid w:val="00114242"/>
    <w:rsid w:val="001147E2"/>
    <w:rsid w:val="001152F4"/>
    <w:rsid w:val="00123FB8"/>
    <w:rsid w:val="00124DB4"/>
    <w:rsid w:val="001319DA"/>
    <w:rsid w:val="00135B2E"/>
    <w:rsid w:val="001432A4"/>
    <w:rsid w:val="00154E7D"/>
    <w:rsid w:val="00155951"/>
    <w:rsid w:val="00163775"/>
    <w:rsid w:val="00173D2F"/>
    <w:rsid w:val="001779DC"/>
    <w:rsid w:val="00186735"/>
    <w:rsid w:val="001A451A"/>
    <w:rsid w:val="001A637F"/>
    <w:rsid w:val="001A7296"/>
    <w:rsid w:val="001E3476"/>
    <w:rsid w:val="001E6DE7"/>
    <w:rsid w:val="001F1A81"/>
    <w:rsid w:val="001F2D79"/>
    <w:rsid w:val="001F6E1A"/>
    <w:rsid w:val="00200A2F"/>
    <w:rsid w:val="00216D4F"/>
    <w:rsid w:val="002312EC"/>
    <w:rsid w:val="002363CC"/>
    <w:rsid w:val="00242C58"/>
    <w:rsid w:val="002431EB"/>
    <w:rsid w:val="0024589A"/>
    <w:rsid w:val="00254EBE"/>
    <w:rsid w:val="00263E5A"/>
    <w:rsid w:val="00272F60"/>
    <w:rsid w:val="00293263"/>
    <w:rsid w:val="002A0033"/>
    <w:rsid w:val="002A22C4"/>
    <w:rsid w:val="002A2466"/>
    <w:rsid w:val="002B32F9"/>
    <w:rsid w:val="002B369B"/>
    <w:rsid w:val="002B4688"/>
    <w:rsid w:val="002C4A5B"/>
    <w:rsid w:val="002D024A"/>
    <w:rsid w:val="002D7214"/>
    <w:rsid w:val="002D7424"/>
    <w:rsid w:val="002D7FCA"/>
    <w:rsid w:val="002E05D6"/>
    <w:rsid w:val="002F15DA"/>
    <w:rsid w:val="002F2B61"/>
    <w:rsid w:val="002F3002"/>
    <w:rsid w:val="00314557"/>
    <w:rsid w:val="003226FB"/>
    <w:rsid w:val="00324532"/>
    <w:rsid w:val="003253A0"/>
    <w:rsid w:val="00325BA1"/>
    <w:rsid w:val="003323BA"/>
    <w:rsid w:val="00333F8B"/>
    <w:rsid w:val="00347857"/>
    <w:rsid w:val="00351127"/>
    <w:rsid w:val="0036086B"/>
    <w:rsid w:val="0036544C"/>
    <w:rsid w:val="00366DB3"/>
    <w:rsid w:val="00367B4B"/>
    <w:rsid w:val="00367E9D"/>
    <w:rsid w:val="00374413"/>
    <w:rsid w:val="003A1854"/>
    <w:rsid w:val="003B3968"/>
    <w:rsid w:val="003B4599"/>
    <w:rsid w:val="003B4A0D"/>
    <w:rsid w:val="003B4FF6"/>
    <w:rsid w:val="003C1283"/>
    <w:rsid w:val="003C678E"/>
    <w:rsid w:val="003D59D1"/>
    <w:rsid w:val="003E4CA8"/>
    <w:rsid w:val="003F1BA4"/>
    <w:rsid w:val="004019F9"/>
    <w:rsid w:val="00410682"/>
    <w:rsid w:val="00414023"/>
    <w:rsid w:val="004140EF"/>
    <w:rsid w:val="00414B6C"/>
    <w:rsid w:val="0041547B"/>
    <w:rsid w:val="004155F6"/>
    <w:rsid w:val="004176AF"/>
    <w:rsid w:val="00425F2A"/>
    <w:rsid w:val="00432F14"/>
    <w:rsid w:val="00441753"/>
    <w:rsid w:val="00450976"/>
    <w:rsid w:val="0046353E"/>
    <w:rsid w:val="00465D72"/>
    <w:rsid w:val="00477200"/>
    <w:rsid w:val="00480538"/>
    <w:rsid w:val="004A5606"/>
    <w:rsid w:val="004A7503"/>
    <w:rsid w:val="004A7770"/>
    <w:rsid w:val="004B0F14"/>
    <w:rsid w:val="004B5411"/>
    <w:rsid w:val="004B7599"/>
    <w:rsid w:val="004C4D94"/>
    <w:rsid w:val="004C77EB"/>
    <w:rsid w:val="004D1342"/>
    <w:rsid w:val="004E46B3"/>
    <w:rsid w:val="004E77FE"/>
    <w:rsid w:val="00501347"/>
    <w:rsid w:val="005233DF"/>
    <w:rsid w:val="00534F94"/>
    <w:rsid w:val="00541E4D"/>
    <w:rsid w:val="00543593"/>
    <w:rsid w:val="00546FBF"/>
    <w:rsid w:val="00550B1F"/>
    <w:rsid w:val="00564F52"/>
    <w:rsid w:val="00570FBF"/>
    <w:rsid w:val="00582AE1"/>
    <w:rsid w:val="00592CF1"/>
    <w:rsid w:val="00595C4E"/>
    <w:rsid w:val="00596C6E"/>
    <w:rsid w:val="005A28C6"/>
    <w:rsid w:val="005C708D"/>
    <w:rsid w:val="005C78F1"/>
    <w:rsid w:val="005D04D3"/>
    <w:rsid w:val="005E22B8"/>
    <w:rsid w:val="005E5B46"/>
    <w:rsid w:val="005F525C"/>
    <w:rsid w:val="005F6F2C"/>
    <w:rsid w:val="0060031D"/>
    <w:rsid w:val="00600763"/>
    <w:rsid w:val="00604FAC"/>
    <w:rsid w:val="00612F4F"/>
    <w:rsid w:val="0062094B"/>
    <w:rsid w:val="00624466"/>
    <w:rsid w:val="00632119"/>
    <w:rsid w:val="006473E9"/>
    <w:rsid w:val="006565C1"/>
    <w:rsid w:val="00656964"/>
    <w:rsid w:val="006647CF"/>
    <w:rsid w:val="00671789"/>
    <w:rsid w:val="00671D3C"/>
    <w:rsid w:val="00680827"/>
    <w:rsid w:val="006861A6"/>
    <w:rsid w:val="006908AD"/>
    <w:rsid w:val="00695577"/>
    <w:rsid w:val="00696D04"/>
    <w:rsid w:val="006A1D9F"/>
    <w:rsid w:val="006A434B"/>
    <w:rsid w:val="006A7649"/>
    <w:rsid w:val="006B2426"/>
    <w:rsid w:val="006D6247"/>
    <w:rsid w:val="006F7BCD"/>
    <w:rsid w:val="00712020"/>
    <w:rsid w:val="007141CE"/>
    <w:rsid w:val="00736B75"/>
    <w:rsid w:val="007524AE"/>
    <w:rsid w:val="0075531D"/>
    <w:rsid w:val="00755611"/>
    <w:rsid w:val="00756261"/>
    <w:rsid w:val="0077075F"/>
    <w:rsid w:val="00776539"/>
    <w:rsid w:val="00776C8D"/>
    <w:rsid w:val="00782DC5"/>
    <w:rsid w:val="0079317F"/>
    <w:rsid w:val="007938DF"/>
    <w:rsid w:val="007A08F9"/>
    <w:rsid w:val="007A64FE"/>
    <w:rsid w:val="007A6780"/>
    <w:rsid w:val="007C704B"/>
    <w:rsid w:val="007D0738"/>
    <w:rsid w:val="007E03AC"/>
    <w:rsid w:val="007E3DA8"/>
    <w:rsid w:val="007E7B8E"/>
    <w:rsid w:val="007F1D83"/>
    <w:rsid w:val="007F3C07"/>
    <w:rsid w:val="00805EE1"/>
    <w:rsid w:val="00813D9F"/>
    <w:rsid w:val="008143D7"/>
    <w:rsid w:val="0082339C"/>
    <w:rsid w:val="00824D50"/>
    <w:rsid w:val="00825260"/>
    <w:rsid w:val="00836163"/>
    <w:rsid w:val="00837EBE"/>
    <w:rsid w:val="00852825"/>
    <w:rsid w:val="0086385A"/>
    <w:rsid w:val="0087016D"/>
    <w:rsid w:val="008710F9"/>
    <w:rsid w:val="008747C2"/>
    <w:rsid w:val="0088162D"/>
    <w:rsid w:val="0088288B"/>
    <w:rsid w:val="00882E5C"/>
    <w:rsid w:val="00890AC7"/>
    <w:rsid w:val="0089486E"/>
    <w:rsid w:val="00895D6D"/>
    <w:rsid w:val="008A2136"/>
    <w:rsid w:val="008A3F70"/>
    <w:rsid w:val="008A4348"/>
    <w:rsid w:val="008B206D"/>
    <w:rsid w:val="008B6777"/>
    <w:rsid w:val="008C0CB4"/>
    <w:rsid w:val="008D1528"/>
    <w:rsid w:val="008D5F70"/>
    <w:rsid w:val="008E12B2"/>
    <w:rsid w:val="00902933"/>
    <w:rsid w:val="0090539D"/>
    <w:rsid w:val="00926BC4"/>
    <w:rsid w:val="009314B0"/>
    <w:rsid w:val="0094127F"/>
    <w:rsid w:val="009550EB"/>
    <w:rsid w:val="00961166"/>
    <w:rsid w:val="0098524F"/>
    <w:rsid w:val="00994344"/>
    <w:rsid w:val="009967AC"/>
    <w:rsid w:val="009A2844"/>
    <w:rsid w:val="009B3A38"/>
    <w:rsid w:val="009C019F"/>
    <w:rsid w:val="009C6409"/>
    <w:rsid w:val="009E4B2C"/>
    <w:rsid w:val="009F2BAD"/>
    <w:rsid w:val="00A00C7A"/>
    <w:rsid w:val="00A02455"/>
    <w:rsid w:val="00A04B6F"/>
    <w:rsid w:val="00A077A6"/>
    <w:rsid w:val="00A14A8C"/>
    <w:rsid w:val="00A350A5"/>
    <w:rsid w:val="00A559EF"/>
    <w:rsid w:val="00A65478"/>
    <w:rsid w:val="00A70B9A"/>
    <w:rsid w:val="00A864FE"/>
    <w:rsid w:val="00A9030C"/>
    <w:rsid w:val="00AB02F5"/>
    <w:rsid w:val="00AC1E6A"/>
    <w:rsid w:val="00AC4420"/>
    <w:rsid w:val="00AC696F"/>
    <w:rsid w:val="00AE64EE"/>
    <w:rsid w:val="00AE74D0"/>
    <w:rsid w:val="00AF20D5"/>
    <w:rsid w:val="00B00CD1"/>
    <w:rsid w:val="00B02AF5"/>
    <w:rsid w:val="00B06FBF"/>
    <w:rsid w:val="00B0709A"/>
    <w:rsid w:val="00B20C89"/>
    <w:rsid w:val="00B230BE"/>
    <w:rsid w:val="00B237AA"/>
    <w:rsid w:val="00B2623F"/>
    <w:rsid w:val="00B43923"/>
    <w:rsid w:val="00B55E3E"/>
    <w:rsid w:val="00B64860"/>
    <w:rsid w:val="00B67EBF"/>
    <w:rsid w:val="00B81AFA"/>
    <w:rsid w:val="00B848FE"/>
    <w:rsid w:val="00B955B7"/>
    <w:rsid w:val="00B9712E"/>
    <w:rsid w:val="00BA1A4D"/>
    <w:rsid w:val="00BA1BB8"/>
    <w:rsid w:val="00BA3523"/>
    <w:rsid w:val="00BA5C07"/>
    <w:rsid w:val="00BB45B9"/>
    <w:rsid w:val="00BC2160"/>
    <w:rsid w:val="00BD34B0"/>
    <w:rsid w:val="00C03E71"/>
    <w:rsid w:val="00C05BA9"/>
    <w:rsid w:val="00C06703"/>
    <w:rsid w:val="00C11C99"/>
    <w:rsid w:val="00C27B58"/>
    <w:rsid w:val="00C336CB"/>
    <w:rsid w:val="00C3599F"/>
    <w:rsid w:val="00C37762"/>
    <w:rsid w:val="00C71C07"/>
    <w:rsid w:val="00C8687B"/>
    <w:rsid w:val="00C952C3"/>
    <w:rsid w:val="00CA5738"/>
    <w:rsid w:val="00CB293F"/>
    <w:rsid w:val="00CB3A20"/>
    <w:rsid w:val="00CB4647"/>
    <w:rsid w:val="00CB541C"/>
    <w:rsid w:val="00CB54EB"/>
    <w:rsid w:val="00CC0AEC"/>
    <w:rsid w:val="00CC2AA9"/>
    <w:rsid w:val="00CE0D80"/>
    <w:rsid w:val="00CE0DF8"/>
    <w:rsid w:val="00CF5358"/>
    <w:rsid w:val="00CF558D"/>
    <w:rsid w:val="00D05E99"/>
    <w:rsid w:val="00D1017E"/>
    <w:rsid w:val="00D17566"/>
    <w:rsid w:val="00D244BE"/>
    <w:rsid w:val="00D40B86"/>
    <w:rsid w:val="00D43C43"/>
    <w:rsid w:val="00D63E1E"/>
    <w:rsid w:val="00D65382"/>
    <w:rsid w:val="00D67875"/>
    <w:rsid w:val="00D73F0A"/>
    <w:rsid w:val="00D959C0"/>
    <w:rsid w:val="00D96DA4"/>
    <w:rsid w:val="00DA5D1B"/>
    <w:rsid w:val="00DB3A16"/>
    <w:rsid w:val="00DC09B0"/>
    <w:rsid w:val="00DC394A"/>
    <w:rsid w:val="00DD6AAA"/>
    <w:rsid w:val="00DE149A"/>
    <w:rsid w:val="00DE1923"/>
    <w:rsid w:val="00DE4151"/>
    <w:rsid w:val="00DF1BA1"/>
    <w:rsid w:val="00E0041F"/>
    <w:rsid w:val="00E14248"/>
    <w:rsid w:val="00E335E3"/>
    <w:rsid w:val="00E35655"/>
    <w:rsid w:val="00E447AB"/>
    <w:rsid w:val="00E50327"/>
    <w:rsid w:val="00E504A1"/>
    <w:rsid w:val="00E54BC0"/>
    <w:rsid w:val="00E55CBD"/>
    <w:rsid w:val="00E70354"/>
    <w:rsid w:val="00E75E47"/>
    <w:rsid w:val="00E84716"/>
    <w:rsid w:val="00E87BF7"/>
    <w:rsid w:val="00E92D89"/>
    <w:rsid w:val="00E943C6"/>
    <w:rsid w:val="00E9522F"/>
    <w:rsid w:val="00E957DF"/>
    <w:rsid w:val="00EB036B"/>
    <w:rsid w:val="00EB04F2"/>
    <w:rsid w:val="00EB4C6E"/>
    <w:rsid w:val="00EC1B35"/>
    <w:rsid w:val="00EC48C0"/>
    <w:rsid w:val="00EC7CD6"/>
    <w:rsid w:val="00ED0AFC"/>
    <w:rsid w:val="00ED554A"/>
    <w:rsid w:val="00EE5CC3"/>
    <w:rsid w:val="00F10A74"/>
    <w:rsid w:val="00F16ED3"/>
    <w:rsid w:val="00F25242"/>
    <w:rsid w:val="00F272C6"/>
    <w:rsid w:val="00F330E9"/>
    <w:rsid w:val="00F3581B"/>
    <w:rsid w:val="00F60CA9"/>
    <w:rsid w:val="00F634BA"/>
    <w:rsid w:val="00F6574C"/>
    <w:rsid w:val="00F67636"/>
    <w:rsid w:val="00F70AE7"/>
    <w:rsid w:val="00F832B6"/>
    <w:rsid w:val="00F842B1"/>
    <w:rsid w:val="00F8753D"/>
    <w:rsid w:val="00F9409B"/>
    <w:rsid w:val="00F95DF8"/>
    <w:rsid w:val="00FC5735"/>
    <w:rsid w:val="00FC74AD"/>
    <w:rsid w:val="00FC7C78"/>
    <w:rsid w:val="00FD7183"/>
    <w:rsid w:val="00FF0578"/>
    <w:rsid w:val="00FF4519"/>
    <w:rsid w:val="00FF4615"/>
    <w:rsid w:val="2FBF4977"/>
    <w:rsid w:val="49E976B5"/>
    <w:rsid w:val="4EB7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0E970CA"/>
  <w15:docId w15:val="{AB0C82C1-8695-45C6-B97F-52ADE161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79DC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54EBE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254EBE"/>
    <w:pPr>
      <w:keepNext/>
      <w:outlineLvl w:val="1"/>
    </w:pPr>
    <w:rPr>
      <w:b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F634B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F6E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F634B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63E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3599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8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50327"/>
    <w:rPr>
      <w:color w:val="0000FF"/>
      <w:u w:val="single"/>
    </w:rPr>
  </w:style>
  <w:style w:type="character" w:customStyle="1" w:styleId="Heading1Char">
    <w:name w:val="Heading 1 Char"/>
    <w:link w:val="Heading1"/>
    <w:rsid w:val="00254EBE"/>
    <w:rPr>
      <w:sz w:val="24"/>
      <w:lang w:eastAsia="en-US"/>
    </w:rPr>
  </w:style>
  <w:style w:type="character" w:customStyle="1" w:styleId="Heading2Char">
    <w:name w:val="Heading 2 Char"/>
    <w:link w:val="Heading2"/>
    <w:rsid w:val="00254EBE"/>
    <w:rPr>
      <w:b/>
      <w:sz w:val="24"/>
      <w:u w:val="single"/>
      <w:lang w:eastAsia="en-US"/>
    </w:rPr>
  </w:style>
  <w:style w:type="character" w:customStyle="1" w:styleId="Heading4Char">
    <w:name w:val="Heading 4 Char"/>
    <w:link w:val="Heading4"/>
    <w:semiHidden/>
    <w:rsid w:val="00F634B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semiHidden/>
    <w:rsid w:val="00F634B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F634BA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BodyTextChar">
    <w:name w:val="Body Text Char"/>
    <w:link w:val="BodyText"/>
    <w:rsid w:val="00F634BA"/>
    <w:rPr>
      <w:sz w:val="24"/>
      <w:lang w:eastAsia="en-US"/>
    </w:rPr>
  </w:style>
  <w:style w:type="character" w:styleId="Emphasis">
    <w:name w:val="Emphasis"/>
    <w:qFormat/>
    <w:rsid w:val="00F634BA"/>
    <w:rPr>
      <w:i/>
      <w:iCs/>
    </w:rPr>
  </w:style>
  <w:style w:type="character" w:customStyle="1" w:styleId="emailstyle17">
    <w:name w:val="emailstyle17"/>
    <w:semiHidden/>
    <w:rsid w:val="002D7424"/>
    <w:rPr>
      <w:rFonts w:ascii="Arial" w:hAnsi="Arial" w:cs="Arial" w:hint="default"/>
      <w:color w:val="auto"/>
      <w:sz w:val="20"/>
      <w:szCs w:val="20"/>
    </w:rPr>
  </w:style>
  <w:style w:type="paragraph" w:styleId="NormalWeb">
    <w:name w:val="Normal (Web)"/>
    <w:basedOn w:val="Normal"/>
    <w:uiPriority w:val="99"/>
    <w:unhideWhenUsed/>
    <w:rsid w:val="00596C6E"/>
    <w:rPr>
      <w:rFonts w:eastAsia="Calibri"/>
      <w:lang w:eastAsia="en-GB"/>
    </w:rPr>
  </w:style>
  <w:style w:type="character" w:customStyle="1" w:styleId="HeaderChar">
    <w:name w:val="Header Char"/>
    <w:link w:val="Header"/>
    <w:uiPriority w:val="99"/>
    <w:rsid w:val="007E03AC"/>
    <w:rPr>
      <w:sz w:val="24"/>
      <w:szCs w:val="24"/>
      <w:lang w:eastAsia="en-US"/>
    </w:rPr>
  </w:style>
  <w:style w:type="character" w:customStyle="1" w:styleId="highlight">
    <w:name w:val="highlight"/>
    <w:rsid w:val="00123FB8"/>
  </w:style>
  <w:style w:type="character" w:customStyle="1" w:styleId="Heading5Char">
    <w:name w:val="Heading 5 Char"/>
    <w:basedOn w:val="DefaultParagraphFont"/>
    <w:link w:val="Heading5"/>
    <w:semiHidden/>
    <w:rsid w:val="001F6E1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47"/>
    <w:rsid w:val="00A14A8C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A14A8C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rsid w:val="00A35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0A5"/>
    <w:rPr>
      <w:rFonts w:ascii="Tahoma" w:hAnsi="Tahoma" w:cs="Tahoma"/>
      <w:sz w:val="16"/>
      <w:szCs w:val="16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7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7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716">
          <w:marLeft w:val="0"/>
          <w:marRight w:val="0"/>
          <w:marTop w:val="4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ttenhallcolleg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lp.ACADEMIC\Local%20Settings\Temporary%20Internet%20Files\OLK1AA\Headmaster%20Letter%20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BA95AAEF838843BEE67473BB43B57B" ma:contentTypeVersion="13" ma:contentTypeDescription="Create a new document." ma:contentTypeScope="" ma:versionID="3dc03b82b697150bb2fb535fe78e7492">
  <xsd:schema xmlns:xsd="http://www.w3.org/2001/XMLSchema" xmlns:xs="http://www.w3.org/2001/XMLSchema" xmlns:p="http://schemas.microsoft.com/office/2006/metadata/properties" xmlns:ns3="19d55b22-065e-410e-8b02-dfd5d399e8c5" xmlns:ns4="9ceb1442-8458-48fe-872d-cb9e28bceb3c" targetNamespace="http://schemas.microsoft.com/office/2006/metadata/properties" ma:root="true" ma:fieldsID="30556224b659de5fd0f0615de911945d" ns3:_="" ns4:_="">
    <xsd:import namespace="19d55b22-065e-410e-8b02-dfd5d399e8c5"/>
    <xsd:import namespace="9ceb1442-8458-48fe-872d-cb9e28bceb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55b22-065e-410e-8b02-dfd5d399e8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b1442-8458-48fe-872d-cb9e28bce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D2301D-4554-4C44-BB7D-1D30B63FC2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B8E18-D760-4E87-974C-4822BF5E4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55b22-065e-410e-8b02-dfd5d399e8c5"/>
    <ds:schemaRef ds:uri="9ceb1442-8458-48fe-872d-cb9e28bce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F09BAE-1204-40D9-82B1-B115A59421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Headmaster Letter Head</Template>
  <TotalTime>2</TotalTime>
  <Pages>3</Pages>
  <Words>1330</Words>
  <Characters>7584</Characters>
  <Application>Microsoft Office Word</Application>
  <DocSecurity>0</DocSecurity>
  <Lines>63</Lines>
  <Paragraphs>17</Paragraphs>
  <ScaleCrop>false</ScaleCrop>
  <Company>Tettenhall College</Company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</dc:title>
  <dc:subject/>
  <dc:creator>Nikki Phelps</dc:creator>
  <cp:keywords/>
  <cp:lastModifiedBy>Jacqueline Medhurst</cp:lastModifiedBy>
  <cp:revision>6</cp:revision>
  <cp:lastPrinted>2018-11-16T06:41:00Z</cp:lastPrinted>
  <dcterms:created xsi:type="dcterms:W3CDTF">2020-06-26T13:17:00Z</dcterms:created>
  <dcterms:modified xsi:type="dcterms:W3CDTF">2020-10-08T13:53:00Z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0x0101005BBA95AAEF838843BEE67473BB43B57B</vt:lpwstr>
  </property>
</Properties>
</file>