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Style w:val="TableGrid"/>
        <w:tblpPr w:leftFromText="180" w:rightFromText="180" w:vertAnchor="page" w:horzAnchor="margin" w:tblpY="1621"/>
        <w:tblW w:w="9776" w:type="dxa"/>
        <w:tblLook w:val="04A0" w:firstRow="1" w:lastRow="0" w:firstColumn="1" w:lastColumn="0" w:noHBand="0" w:noVBand="1"/>
      </w:tblPr>
      <w:tblGrid>
        <w:gridCol w:w="3091"/>
        <w:gridCol w:w="6685"/>
      </w:tblGrid>
      <w:tr w:rsidR="00610392" w:rsidRPr="00B848FE" w14:paraId="170BADE3" w14:textId="77777777" w:rsidTr="00A059C4">
        <w:tc>
          <w:tcPr>
            <w:tcW w:w="9776" w:type="dxa"/>
            <w:gridSpan w:val="2"/>
          </w:tcPr>
          <w:p w14:paraId="5FD92FE9" w14:textId="61155D59" w:rsidR="00610392" w:rsidRDefault="00610392" w:rsidP="00610392">
            <w:pPr>
              <w:jc w:val="center"/>
              <w:rPr>
                <w:sz w:val="36"/>
                <w:szCs w:val="36"/>
              </w:rPr>
            </w:pPr>
            <w:r w:rsidRPr="00610392">
              <w:rPr>
                <w:sz w:val="36"/>
                <w:szCs w:val="36"/>
              </w:rPr>
              <w:t>Michael Zhang</w:t>
            </w:r>
          </w:p>
          <w:p w14:paraId="0BAB0D68" w14:textId="558A16E7" w:rsidR="00610392" w:rsidRPr="00B210B1" w:rsidRDefault="00610392" w:rsidP="00610392">
            <w:pPr>
              <w:jc w:val="center"/>
              <w:rPr>
                <w:sz w:val="28"/>
                <w:szCs w:val="28"/>
              </w:rPr>
            </w:pPr>
            <w:r w:rsidRPr="00B210B1">
              <w:rPr>
                <w:sz w:val="28"/>
                <w:szCs w:val="28"/>
              </w:rPr>
              <w:t xml:space="preserve">TC </w:t>
            </w:r>
            <w:r w:rsidR="00B210B1" w:rsidRPr="00B210B1">
              <w:rPr>
                <w:sz w:val="28"/>
                <w:szCs w:val="28"/>
              </w:rPr>
              <w:t>2007-2009</w:t>
            </w:r>
          </w:p>
          <w:p w14:paraId="099E6F3D" w14:textId="12CEB41E" w:rsidR="00610392" w:rsidRPr="00610392" w:rsidRDefault="00610392" w:rsidP="00610392">
            <w:pPr>
              <w:jc w:val="center"/>
              <w:rPr>
                <w:sz w:val="36"/>
                <w:szCs w:val="36"/>
              </w:rPr>
            </w:pPr>
            <w:r w:rsidRPr="00932CB5">
              <w:rPr>
                <w:rFonts w:ascii="Garamond" w:hAnsi="Garamond"/>
                <w:noProof/>
              </w:rPr>
              <w:drawing>
                <wp:inline distT="0" distB="0" distL="0" distR="0" wp14:anchorId="1EE096FA" wp14:editId="24EEC66D">
                  <wp:extent cx="1885950" cy="2514665"/>
                  <wp:effectExtent l="0" t="0" r="0" b="0"/>
                  <wp:docPr id="4" name="Picture 4" descr="A group of people that are standing in the gra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1891391" cy="2521919"/>
                          </a:xfrm>
                          <a:prstGeom prst="rect">
                            <a:avLst/>
                          </a:prstGeom>
                        </pic:spPr>
                      </pic:pic>
                    </a:graphicData>
                  </a:graphic>
                </wp:inline>
              </w:drawing>
            </w:r>
          </w:p>
          <w:p w14:paraId="32418803" w14:textId="2A06C737" w:rsidR="00610392" w:rsidRPr="00B20C89" w:rsidRDefault="00610392" w:rsidP="00610392">
            <w:pPr>
              <w:rPr>
                <w:sz w:val="20"/>
                <w:szCs w:val="20"/>
              </w:rPr>
            </w:pPr>
            <w:r w:rsidRPr="00B20C89">
              <w:rPr>
                <w:sz w:val="20"/>
                <w:szCs w:val="20"/>
              </w:rPr>
              <w:t xml:space="preserve"> </w:t>
            </w:r>
          </w:p>
        </w:tc>
      </w:tr>
      <w:tr w:rsidR="00610392" w:rsidRPr="00B848FE" w14:paraId="59F1AA12" w14:textId="77777777" w:rsidTr="00B210B1">
        <w:tc>
          <w:tcPr>
            <w:tcW w:w="2830" w:type="dxa"/>
          </w:tcPr>
          <w:p w14:paraId="361AAC4A" w14:textId="77777777" w:rsidR="00610392" w:rsidRPr="00B20C89" w:rsidRDefault="00610392" w:rsidP="00610392">
            <w:pPr>
              <w:pStyle w:val="xmsolistparagraph"/>
              <w:numPr>
                <w:ilvl w:val="0"/>
                <w:numId w:val="3"/>
              </w:numPr>
              <w:shd w:val="clear" w:color="auto" w:fill="FFFFFF"/>
              <w:spacing w:before="0" w:beforeAutospacing="0" w:after="0" w:afterAutospacing="0"/>
              <w:rPr>
                <w:rFonts w:ascii="Calibri" w:hAnsi="Calibri" w:cs="Segoe UI"/>
                <w:color w:val="201F1E"/>
                <w:sz w:val="20"/>
                <w:szCs w:val="20"/>
              </w:rPr>
            </w:pPr>
            <w:r w:rsidRPr="00B20C89">
              <w:rPr>
                <w:rFonts w:ascii="inherit" w:hAnsi="inherit" w:cs="Segoe UI"/>
                <w:color w:val="201F1E"/>
                <w:sz w:val="20"/>
                <w:szCs w:val="20"/>
                <w:bdr w:val="none" w:sz="0" w:space="0" w:color="auto" w:frame="1"/>
              </w:rPr>
              <w:t>Can you share with us a fond memory of your time at Tettenhall College?</w:t>
            </w:r>
          </w:p>
        </w:tc>
        <w:tc>
          <w:tcPr>
            <w:tcW w:w="6946" w:type="dxa"/>
          </w:tcPr>
          <w:p w14:paraId="38507005" w14:textId="77777777" w:rsidR="00610392" w:rsidRDefault="00610392" w:rsidP="00610392">
            <w:pPr>
              <w:rPr>
                <w:sz w:val="20"/>
                <w:szCs w:val="20"/>
              </w:rPr>
            </w:pPr>
            <w:r>
              <w:rPr>
                <w:sz w:val="20"/>
                <w:szCs w:val="20"/>
              </w:rPr>
              <w:t xml:space="preserve">When I first arrived at TC my English was poor. After the first Economics lesson with Mrs Nash I told her that I only understood 30% of the content that she taught. </w:t>
            </w:r>
          </w:p>
          <w:p w14:paraId="00E64131" w14:textId="77777777" w:rsidR="00610392" w:rsidRDefault="00610392" w:rsidP="00610392">
            <w:pPr>
              <w:rPr>
                <w:sz w:val="20"/>
                <w:szCs w:val="20"/>
              </w:rPr>
            </w:pPr>
          </w:p>
          <w:p w14:paraId="1C5FB252" w14:textId="77777777" w:rsidR="00610392" w:rsidRDefault="00610392" w:rsidP="00610392">
            <w:pPr>
              <w:rPr>
                <w:sz w:val="20"/>
                <w:szCs w:val="20"/>
              </w:rPr>
            </w:pPr>
            <w:r>
              <w:rPr>
                <w:sz w:val="20"/>
                <w:szCs w:val="20"/>
              </w:rPr>
              <w:t xml:space="preserve">She encouraged me and said I was doing very well, which calmed me down and motivated me to work harder on my language skills. </w:t>
            </w:r>
          </w:p>
          <w:p w14:paraId="1E48AC24" w14:textId="77777777" w:rsidR="00610392" w:rsidRDefault="00610392" w:rsidP="00610392">
            <w:pPr>
              <w:rPr>
                <w:sz w:val="20"/>
                <w:szCs w:val="20"/>
              </w:rPr>
            </w:pPr>
          </w:p>
          <w:p w14:paraId="65009078" w14:textId="77777777" w:rsidR="00610392" w:rsidRDefault="00610392" w:rsidP="00610392">
            <w:pPr>
              <w:rPr>
                <w:sz w:val="20"/>
                <w:szCs w:val="20"/>
              </w:rPr>
            </w:pPr>
            <w:r>
              <w:rPr>
                <w:sz w:val="20"/>
                <w:szCs w:val="20"/>
              </w:rPr>
              <w:t xml:space="preserve">By the first internal Economics test, I was one of the two students who achieved 80%+. </w:t>
            </w:r>
          </w:p>
          <w:p w14:paraId="61B3344E" w14:textId="77777777" w:rsidR="00610392" w:rsidRDefault="00610392" w:rsidP="00610392">
            <w:pPr>
              <w:rPr>
                <w:sz w:val="20"/>
                <w:szCs w:val="20"/>
              </w:rPr>
            </w:pPr>
          </w:p>
          <w:p w14:paraId="68888F63" w14:textId="6B7189A9" w:rsidR="00610392" w:rsidRPr="00B20C89" w:rsidRDefault="00610392" w:rsidP="00C1593E">
            <w:pPr>
              <w:rPr>
                <w:sz w:val="20"/>
                <w:szCs w:val="20"/>
              </w:rPr>
            </w:pPr>
            <w:r>
              <w:rPr>
                <w:sz w:val="20"/>
                <w:szCs w:val="20"/>
              </w:rPr>
              <w:t xml:space="preserve">It gave me a lot of confidence going forward and it was a fond memory that I wanted to share. </w:t>
            </w:r>
          </w:p>
        </w:tc>
      </w:tr>
      <w:tr w:rsidR="00610392" w:rsidRPr="00B848FE" w14:paraId="5ACCB5AB" w14:textId="77777777" w:rsidTr="00B210B1">
        <w:tc>
          <w:tcPr>
            <w:tcW w:w="2830" w:type="dxa"/>
          </w:tcPr>
          <w:p w14:paraId="27165DF7" w14:textId="77777777" w:rsidR="00610392" w:rsidRPr="00B20C89" w:rsidRDefault="00610392" w:rsidP="00610392">
            <w:pPr>
              <w:pStyle w:val="xmsolistparagraph"/>
              <w:numPr>
                <w:ilvl w:val="0"/>
                <w:numId w:val="3"/>
              </w:numPr>
              <w:shd w:val="clear" w:color="auto" w:fill="FFFFFF"/>
              <w:spacing w:before="0" w:beforeAutospacing="0" w:after="0" w:afterAutospacing="0"/>
              <w:rPr>
                <w:rFonts w:ascii="Calibri" w:hAnsi="Calibri" w:cs="Segoe UI"/>
                <w:color w:val="201F1E"/>
                <w:sz w:val="20"/>
                <w:szCs w:val="20"/>
              </w:rPr>
            </w:pPr>
            <w:r w:rsidRPr="00B20C89">
              <w:rPr>
                <w:rFonts w:ascii="inherit" w:hAnsi="inherit" w:cs="Segoe UI"/>
                <w:color w:val="201F1E"/>
                <w:sz w:val="20"/>
                <w:szCs w:val="20"/>
                <w:bdr w:val="none" w:sz="0" w:space="0" w:color="auto" w:frame="1"/>
              </w:rPr>
              <w:t>What do you miss the most about Tettenhall College?</w:t>
            </w:r>
          </w:p>
        </w:tc>
        <w:tc>
          <w:tcPr>
            <w:tcW w:w="6946" w:type="dxa"/>
          </w:tcPr>
          <w:p w14:paraId="201F9603" w14:textId="77777777" w:rsidR="00610392" w:rsidRDefault="00610392" w:rsidP="00610392">
            <w:pPr>
              <w:rPr>
                <w:sz w:val="20"/>
                <w:szCs w:val="20"/>
              </w:rPr>
            </w:pPr>
            <w:r>
              <w:rPr>
                <w:sz w:val="20"/>
                <w:szCs w:val="20"/>
              </w:rPr>
              <w:t>Art classes with Mr Leighton. Trying different art materials, such as clay, charcoal, collages… There were endless possibilities in my studio back then. Everything was new!</w:t>
            </w:r>
          </w:p>
          <w:p w14:paraId="76CABD4A" w14:textId="77777777" w:rsidR="00610392" w:rsidRPr="00B20C89" w:rsidRDefault="00610392" w:rsidP="00610392">
            <w:pPr>
              <w:rPr>
                <w:sz w:val="20"/>
                <w:szCs w:val="20"/>
              </w:rPr>
            </w:pPr>
            <w:r>
              <w:rPr>
                <w:sz w:val="20"/>
                <w:szCs w:val="20"/>
              </w:rPr>
              <w:t xml:space="preserve"> </w:t>
            </w:r>
          </w:p>
        </w:tc>
      </w:tr>
      <w:tr w:rsidR="00610392" w:rsidRPr="00B848FE" w14:paraId="7BF47128" w14:textId="77777777" w:rsidTr="00B210B1">
        <w:tc>
          <w:tcPr>
            <w:tcW w:w="2830" w:type="dxa"/>
          </w:tcPr>
          <w:p w14:paraId="7A624FA3" w14:textId="77777777" w:rsidR="00610392" w:rsidRPr="00B20C89" w:rsidRDefault="00610392" w:rsidP="00610392">
            <w:pPr>
              <w:pStyle w:val="xmsolistparagraph"/>
              <w:numPr>
                <w:ilvl w:val="0"/>
                <w:numId w:val="3"/>
              </w:numPr>
              <w:shd w:val="clear" w:color="auto" w:fill="FFFFFF"/>
              <w:spacing w:before="0" w:beforeAutospacing="0" w:after="0" w:afterAutospacing="0"/>
              <w:rPr>
                <w:sz w:val="20"/>
                <w:szCs w:val="20"/>
              </w:rPr>
            </w:pPr>
            <w:r w:rsidRPr="00B20C89">
              <w:rPr>
                <w:rFonts w:ascii="inherit" w:hAnsi="inherit" w:cs="Segoe UI"/>
                <w:color w:val="201F1E"/>
                <w:sz w:val="20"/>
                <w:szCs w:val="20"/>
                <w:bdr w:val="none" w:sz="0" w:space="0" w:color="auto" w:frame="1"/>
              </w:rPr>
              <w:t>Please can you share with us who you are still in contact with from Tettenhall College? In what capacity do you still know them?</w:t>
            </w:r>
          </w:p>
        </w:tc>
        <w:tc>
          <w:tcPr>
            <w:tcW w:w="6946" w:type="dxa"/>
          </w:tcPr>
          <w:p w14:paraId="28961D59" w14:textId="77777777" w:rsidR="00610392" w:rsidRDefault="00610392" w:rsidP="00610392">
            <w:pPr>
              <w:rPr>
                <w:sz w:val="20"/>
                <w:szCs w:val="20"/>
              </w:rPr>
            </w:pPr>
            <w:r>
              <w:rPr>
                <w:sz w:val="20"/>
                <w:szCs w:val="20"/>
              </w:rPr>
              <w:t xml:space="preserve">Mr Leighton is the person I contacted the most. He encouraged me to work on my art works during spare time and gave me critics which was always helpful. </w:t>
            </w:r>
          </w:p>
          <w:p w14:paraId="21F09FFF" w14:textId="77777777" w:rsidR="00610392" w:rsidRDefault="00610392" w:rsidP="00610392">
            <w:pPr>
              <w:rPr>
                <w:sz w:val="20"/>
                <w:szCs w:val="20"/>
              </w:rPr>
            </w:pPr>
          </w:p>
          <w:p w14:paraId="2736CA1D" w14:textId="77777777" w:rsidR="00610392" w:rsidRPr="00B20C89" w:rsidRDefault="00610392" w:rsidP="00610392">
            <w:pPr>
              <w:rPr>
                <w:sz w:val="20"/>
                <w:szCs w:val="20"/>
              </w:rPr>
            </w:pPr>
            <w:r>
              <w:rPr>
                <w:sz w:val="20"/>
                <w:szCs w:val="20"/>
              </w:rPr>
              <w:t xml:space="preserve">I visited TC a couple of times since graduation and was glad to see a few familiar faces such as Ms Stone, Mrs Nash, Mr </w:t>
            </w:r>
            <w:proofErr w:type="gramStart"/>
            <w:r>
              <w:rPr>
                <w:sz w:val="20"/>
                <w:szCs w:val="20"/>
              </w:rPr>
              <w:t>Leighton</w:t>
            </w:r>
            <w:proofErr w:type="gramEnd"/>
            <w:r>
              <w:rPr>
                <w:sz w:val="20"/>
                <w:szCs w:val="20"/>
              </w:rPr>
              <w:t xml:space="preserve"> and Mr Lawrence. </w:t>
            </w:r>
          </w:p>
        </w:tc>
      </w:tr>
      <w:tr w:rsidR="00610392" w:rsidRPr="00B848FE" w14:paraId="12E3E241" w14:textId="77777777" w:rsidTr="00B210B1">
        <w:tc>
          <w:tcPr>
            <w:tcW w:w="2830" w:type="dxa"/>
          </w:tcPr>
          <w:p w14:paraId="6BA5F554" w14:textId="77777777" w:rsidR="00610392" w:rsidRPr="00B20C89" w:rsidRDefault="00610392" w:rsidP="00610392">
            <w:pPr>
              <w:pStyle w:val="xmsolistparagraph"/>
              <w:numPr>
                <w:ilvl w:val="0"/>
                <w:numId w:val="3"/>
              </w:numPr>
              <w:shd w:val="clear" w:color="auto" w:fill="FFFFFF"/>
              <w:spacing w:before="0" w:beforeAutospacing="0" w:after="0" w:afterAutospacing="0"/>
              <w:rPr>
                <w:rFonts w:ascii="Calibri" w:hAnsi="Calibri" w:cs="Segoe UI"/>
                <w:color w:val="201F1E"/>
                <w:sz w:val="20"/>
                <w:szCs w:val="20"/>
              </w:rPr>
            </w:pPr>
            <w:r w:rsidRPr="00B20C89">
              <w:rPr>
                <w:rFonts w:ascii="inherit" w:hAnsi="inherit" w:cs="Segoe UI"/>
                <w:color w:val="201F1E"/>
                <w:sz w:val="20"/>
                <w:szCs w:val="20"/>
                <w:bdr w:val="none" w:sz="0" w:space="0" w:color="auto" w:frame="1"/>
              </w:rPr>
              <w:t>What were your plans on leaving Tettenhall College?</w:t>
            </w:r>
          </w:p>
        </w:tc>
        <w:tc>
          <w:tcPr>
            <w:tcW w:w="6946" w:type="dxa"/>
          </w:tcPr>
          <w:p w14:paraId="58C183A3" w14:textId="77777777" w:rsidR="00610392" w:rsidRPr="00B20C89" w:rsidRDefault="00610392" w:rsidP="00610392">
            <w:pPr>
              <w:rPr>
                <w:sz w:val="20"/>
                <w:szCs w:val="20"/>
              </w:rPr>
            </w:pPr>
            <w:r>
              <w:rPr>
                <w:sz w:val="20"/>
                <w:szCs w:val="20"/>
              </w:rPr>
              <w:t xml:space="preserve">Going to university in London and becoming a business professional afterwards. </w:t>
            </w:r>
          </w:p>
        </w:tc>
      </w:tr>
      <w:tr w:rsidR="00610392" w:rsidRPr="00B848FE" w14:paraId="034572BB" w14:textId="77777777" w:rsidTr="00B210B1">
        <w:tc>
          <w:tcPr>
            <w:tcW w:w="2830" w:type="dxa"/>
          </w:tcPr>
          <w:p w14:paraId="4B6B8984" w14:textId="77777777" w:rsidR="00610392" w:rsidRPr="00B20C89" w:rsidRDefault="00610392" w:rsidP="00610392">
            <w:pPr>
              <w:pStyle w:val="xmsolistparagraph"/>
              <w:numPr>
                <w:ilvl w:val="0"/>
                <w:numId w:val="3"/>
              </w:numPr>
              <w:shd w:val="clear" w:color="auto" w:fill="FFFFFF"/>
              <w:spacing w:before="0" w:beforeAutospacing="0" w:after="0" w:afterAutospacing="0"/>
              <w:rPr>
                <w:rFonts w:ascii="Calibri" w:hAnsi="Calibri" w:cs="Segoe UI"/>
                <w:color w:val="201F1E"/>
                <w:sz w:val="20"/>
                <w:szCs w:val="20"/>
              </w:rPr>
            </w:pPr>
            <w:r w:rsidRPr="00B20C89">
              <w:rPr>
                <w:rFonts w:ascii="inherit" w:hAnsi="inherit" w:cs="Segoe UI"/>
                <w:color w:val="201F1E"/>
                <w:sz w:val="20"/>
                <w:szCs w:val="20"/>
                <w:bdr w:val="none" w:sz="0" w:space="0" w:color="auto" w:frame="1"/>
              </w:rPr>
              <w:t xml:space="preserve">How did Tettenhall College help you prepare for life after school? Can you provide </w:t>
            </w:r>
            <w:r>
              <w:rPr>
                <w:rFonts w:ascii="inherit" w:hAnsi="inherit" w:cs="Segoe UI"/>
                <w:color w:val="201F1E"/>
                <w:sz w:val="20"/>
                <w:szCs w:val="20"/>
                <w:bdr w:val="none" w:sz="0" w:space="0" w:color="auto" w:frame="1"/>
              </w:rPr>
              <w:t xml:space="preserve">the </w:t>
            </w:r>
            <w:r w:rsidRPr="00B20C89">
              <w:rPr>
                <w:rFonts w:ascii="inherit" w:hAnsi="inherit" w:cs="Segoe UI"/>
                <w:color w:val="201F1E"/>
                <w:sz w:val="20"/>
                <w:szCs w:val="20"/>
                <w:bdr w:val="none" w:sz="0" w:space="0" w:color="auto" w:frame="1"/>
              </w:rPr>
              <w:t xml:space="preserve">name </w:t>
            </w:r>
            <w:r>
              <w:rPr>
                <w:rFonts w:ascii="inherit" w:hAnsi="inherit" w:cs="Segoe UI"/>
                <w:color w:val="201F1E"/>
                <w:sz w:val="20"/>
                <w:szCs w:val="20"/>
                <w:bdr w:val="none" w:sz="0" w:space="0" w:color="auto" w:frame="1"/>
              </w:rPr>
              <w:t xml:space="preserve">of </w:t>
            </w:r>
            <w:r w:rsidRPr="00B20C89">
              <w:rPr>
                <w:rFonts w:ascii="inherit" w:hAnsi="inherit" w:cs="Segoe UI"/>
                <w:color w:val="201F1E"/>
                <w:sz w:val="20"/>
                <w:szCs w:val="20"/>
                <w:bdr w:val="none" w:sz="0" w:space="0" w:color="auto" w:frame="1"/>
              </w:rPr>
              <w:t xml:space="preserve">an individual who encouraged </w:t>
            </w:r>
            <w:r>
              <w:rPr>
                <w:rFonts w:ascii="inherit" w:hAnsi="inherit" w:cs="Segoe UI"/>
                <w:color w:val="201F1E"/>
                <w:sz w:val="20"/>
                <w:szCs w:val="20"/>
                <w:bdr w:val="none" w:sz="0" w:space="0" w:color="auto" w:frame="1"/>
              </w:rPr>
              <w:t>you, with an example of how they inspired/supported/believed in you?</w:t>
            </w:r>
          </w:p>
        </w:tc>
        <w:tc>
          <w:tcPr>
            <w:tcW w:w="6946" w:type="dxa"/>
          </w:tcPr>
          <w:p w14:paraId="778765BD" w14:textId="77777777" w:rsidR="00610392" w:rsidRDefault="00610392" w:rsidP="00610392">
            <w:pPr>
              <w:rPr>
                <w:sz w:val="20"/>
                <w:szCs w:val="20"/>
              </w:rPr>
            </w:pPr>
            <w:r>
              <w:rPr>
                <w:sz w:val="20"/>
                <w:szCs w:val="20"/>
              </w:rPr>
              <w:t xml:space="preserve">Professionally, Dr Mottershead and Mrs Nash helped me significantly on my strategy thinking, which I am still benefiting now. </w:t>
            </w:r>
          </w:p>
          <w:p w14:paraId="20570D3B" w14:textId="77777777" w:rsidR="00610392" w:rsidRDefault="00610392" w:rsidP="00610392">
            <w:pPr>
              <w:rPr>
                <w:sz w:val="20"/>
                <w:szCs w:val="20"/>
              </w:rPr>
            </w:pPr>
          </w:p>
          <w:p w14:paraId="46A356CB" w14:textId="77777777" w:rsidR="00610392" w:rsidRPr="00B20C89" w:rsidRDefault="00610392" w:rsidP="00610392">
            <w:pPr>
              <w:rPr>
                <w:sz w:val="20"/>
                <w:szCs w:val="20"/>
              </w:rPr>
            </w:pPr>
            <w:r>
              <w:rPr>
                <w:sz w:val="20"/>
                <w:szCs w:val="20"/>
              </w:rPr>
              <w:t xml:space="preserve">After work, Mr Leighton’s inspiration on art really changed me as a person, as art making is still in my life until now thanks to him. </w:t>
            </w:r>
          </w:p>
        </w:tc>
      </w:tr>
      <w:tr w:rsidR="00610392" w:rsidRPr="00B848FE" w14:paraId="13DD1D5C" w14:textId="77777777" w:rsidTr="00B210B1">
        <w:tc>
          <w:tcPr>
            <w:tcW w:w="2830" w:type="dxa"/>
          </w:tcPr>
          <w:p w14:paraId="1A4F2044" w14:textId="77777777" w:rsidR="00610392" w:rsidRPr="00B20C89" w:rsidRDefault="00610392" w:rsidP="00610392">
            <w:pPr>
              <w:pStyle w:val="xmsolistparagraph"/>
              <w:numPr>
                <w:ilvl w:val="0"/>
                <w:numId w:val="3"/>
              </w:numPr>
              <w:shd w:val="clear" w:color="auto" w:fill="FFFFFF"/>
              <w:spacing w:before="0" w:beforeAutospacing="0" w:after="0" w:afterAutospacing="0"/>
              <w:rPr>
                <w:rFonts w:ascii="Calibri" w:hAnsi="Calibri" w:cs="Segoe UI"/>
                <w:color w:val="201F1E"/>
                <w:sz w:val="20"/>
                <w:szCs w:val="20"/>
              </w:rPr>
            </w:pPr>
            <w:r w:rsidRPr="00B20C89">
              <w:rPr>
                <w:rFonts w:ascii="inherit" w:hAnsi="inherit" w:cs="Segoe UI"/>
                <w:color w:val="201F1E"/>
                <w:sz w:val="20"/>
                <w:szCs w:val="20"/>
                <w:bdr w:val="none" w:sz="0" w:space="0" w:color="auto" w:frame="1"/>
              </w:rPr>
              <w:t>What are you currently doing in life?</w:t>
            </w:r>
          </w:p>
        </w:tc>
        <w:tc>
          <w:tcPr>
            <w:tcW w:w="6946" w:type="dxa"/>
          </w:tcPr>
          <w:p w14:paraId="68958A40" w14:textId="77777777" w:rsidR="00610392" w:rsidRDefault="00610392" w:rsidP="00610392">
            <w:pPr>
              <w:rPr>
                <w:sz w:val="20"/>
                <w:szCs w:val="20"/>
              </w:rPr>
            </w:pPr>
            <w:r>
              <w:rPr>
                <w:sz w:val="20"/>
                <w:szCs w:val="20"/>
              </w:rPr>
              <w:t>I work at central finance team of Ascential plc, a FTSE listed company based in London. Before this, I was a trained accountant and auditor at Ernst &amp; Young LLP</w:t>
            </w:r>
          </w:p>
          <w:p w14:paraId="4BE596E9" w14:textId="77777777" w:rsidR="00610392" w:rsidRDefault="00610392" w:rsidP="00610392">
            <w:pPr>
              <w:rPr>
                <w:sz w:val="20"/>
                <w:szCs w:val="20"/>
              </w:rPr>
            </w:pPr>
          </w:p>
          <w:p w14:paraId="41DB446F" w14:textId="77777777" w:rsidR="00610392" w:rsidRPr="00B20C89" w:rsidRDefault="00610392" w:rsidP="00610392">
            <w:pPr>
              <w:rPr>
                <w:sz w:val="20"/>
                <w:szCs w:val="20"/>
              </w:rPr>
            </w:pPr>
            <w:r>
              <w:rPr>
                <w:sz w:val="20"/>
                <w:szCs w:val="20"/>
              </w:rPr>
              <w:lastRenderedPageBreak/>
              <w:t xml:space="preserve">After work I am an artist and am currently completing an MA/MBA course at the Royal Academy of Arts, London. </w:t>
            </w:r>
          </w:p>
        </w:tc>
      </w:tr>
      <w:tr w:rsidR="00610392" w:rsidRPr="00B848FE" w14:paraId="1AC8CA60" w14:textId="77777777" w:rsidTr="00B210B1">
        <w:tc>
          <w:tcPr>
            <w:tcW w:w="2830" w:type="dxa"/>
          </w:tcPr>
          <w:p w14:paraId="24BC0D64" w14:textId="77777777" w:rsidR="00610392" w:rsidRPr="00B20C89" w:rsidRDefault="00610392" w:rsidP="00610392">
            <w:pPr>
              <w:pStyle w:val="xmsolistparagraph"/>
              <w:numPr>
                <w:ilvl w:val="0"/>
                <w:numId w:val="3"/>
              </w:numPr>
              <w:shd w:val="clear" w:color="auto" w:fill="FFFFFF"/>
              <w:spacing w:before="0" w:beforeAutospacing="0" w:after="0" w:afterAutospacing="0"/>
              <w:rPr>
                <w:sz w:val="20"/>
                <w:szCs w:val="20"/>
              </w:rPr>
            </w:pPr>
            <w:r w:rsidRPr="00B20C89">
              <w:rPr>
                <w:rFonts w:ascii="inherit" w:hAnsi="inherit" w:cs="Segoe UI"/>
                <w:color w:val="201F1E"/>
                <w:sz w:val="20"/>
                <w:szCs w:val="20"/>
                <w:bdr w:val="none" w:sz="0" w:space="0" w:color="auto" w:frame="1"/>
              </w:rPr>
              <w:lastRenderedPageBreak/>
              <w:t xml:space="preserve">Can you share with us any plans, </w:t>
            </w:r>
            <w:proofErr w:type="gramStart"/>
            <w:r w:rsidRPr="00B20C89">
              <w:rPr>
                <w:rFonts w:ascii="inherit" w:hAnsi="inherit" w:cs="Segoe UI"/>
                <w:color w:val="201F1E"/>
                <w:sz w:val="20"/>
                <w:szCs w:val="20"/>
                <w:bdr w:val="none" w:sz="0" w:space="0" w:color="auto" w:frame="1"/>
              </w:rPr>
              <w:t>aspirations</w:t>
            </w:r>
            <w:proofErr w:type="gramEnd"/>
            <w:r w:rsidRPr="00B20C89">
              <w:rPr>
                <w:rFonts w:ascii="inherit" w:hAnsi="inherit" w:cs="Segoe UI"/>
                <w:color w:val="201F1E"/>
                <w:sz w:val="20"/>
                <w:szCs w:val="20"/>
                <w:bdr w:val="none" w:sz="0" w:space="0" w:color="auto" w:frame="1"/>
              </w:rPr>
              <w:t xml:space="preserve"> and ambitions for your future?</w:t>
            </w:r>
          </w:p>
        </w:tc>
        <w:tc>
          <w:tcPr>
            <w:tcW w:w="6946" w:type="dxa"/>
          </w:tcPr>
          <w:p w14:paraId="5D5A8D4B" w14:textId="77777777" w:rsidR="00610392" w:rsidRDefault="00610392" w:rsidP="00610392">
            <w:pPr>
              <w:rPr>
                <w:sz w:val="20"/>
                <w:szCs w:val="20"/>
              </w:rPr>
            </w:pPr>
            <w:r>
              <w:rPr>
                <w:sz w:val="20"/>
                <w:szCs w:val="20"/>
              </w:rPr>
              <w:t xml:space="preserve">Professionally I would like to move to a strategy role, leveraging my skills in both numbers and strategy thinking. </w:t>
            </w:r>
          </w:p>
          <w:p w14:paraId="75EB5986" w14:textId="77777777" w:rsidR="00610392" w:rsidRDefault="00610392" w:rsidP="00610392">
            <w:pPr>
              <w:rPr>
                <w:sz w:val="20"/>
                <w:szCs w:val="20"/>
              </w:rPr>
            </w:pPr>
          </w:p>
          <w:p w14:paraId="60D65D5E" w14:textId="77777777" w:rsidR="00610392" w:rsidRPr="00B20C89" w:rsidRDefault="00610392" w:rsidP="00610392">
            <w:pPr>
              <w:rPr>
                <w:sz w:val="20"/>
                <w:szCs w:val="20"/>
              </w:rPr>
            </w:pPr>
            <w:r>
              <w:rPr>
                <w:sz w:val="20"/>
                <w:szCs w:val="20"/>
              </w:rPr>
              <w:t xml:space="preserve">Artistically I would like to create better art pieces and would like to win more competitions in the upcoming years. </w:t>
            </w:r>
          </w:p>
        </w:tc>
      </w:tr>
      <w:tr w:rsidR="00610392" w:rsidRPr="00B848FE" w14:paraId="75788D35" w14:textId="77777777" w:rsidTr="00B210B1">
        <w:tc>
          <w:tcPr>
            <w:tcW w:w="2830" w:type="dxa"/>
          </w:tcPr>
          <w:p w14:paraId="24087595" w14:textId="77777777" w:rsidR="00610392" w:rsidRPr="00B20C89" w:rsidRDefault="00610392" w:rsidP="00610392">
            <w:pPr>
              <w:pStyle w:val="xmsolistparagraph"/>
              <w:numPr>
                <w:ilvl w:val="0"/>
                <w:numId w:val="3"/>
              </w:numPr>
              <w:shd w:val="clear" w:color="auto" w:fill="FFFFFF"/>
              <w:spacing w:before="0" w:beforeAutospacing="0" w:after="0" w:afterAutospacing="0"/>
              <w:rPr>
                <w:rFonts w:ascii="inherit" w:hAnsi="inherit" w:cs="Segoe UI"/>
                <w:color w:val="201F1E"/>
                <w:sz w:val="20"/>
                <w:szCs w:val="20"/>
                <w:bdr w:val="none" w:sz="0" w:space="0" w:color="auto" w:frame="1"/>
              </w:rPr>
            </w:pPr>
            <w:r w:rsidRPr="00B20C89">
              <w:rPr>
                <w:rFonts w:ascii="inherit" w:hAnsi="inherit" w:cs="Segoe UI"/>
                <w:color w:val="201F1E"/>
                <w:sz w:val="20"/>
                <w:szCs w:val="20"/>
                <w:bdr w:val="none" w:sz="0" w:space="0" w:color="auto" w:frame="1"/>
              </w:rPr>
              <w:t>Can you add a few final words of advice to a young person?</w:t>
            </w:r>
          </w:p>
        </w:tc>
        <w:tc>
          <w:tcPr>
            <w:tcW w:w="6946" w:type="dxa"/>
          </w:tcPr>
          <w:p w14:paraId="73938B26" w14:textId="12B6544B" w:rsidR="00610392" w:rsidRDefault="00610392" w:rsidP="00610392">
            <w:pPr>
              <w:rPr>
                <w:sz w:val="20"/>
                <w:szCs w:val="20"/>
              </w:rPr>
            </w:pPr>
            <w:r>
              <w:rPr>
                <w:sz w:val="20"/>
                <w:szCs w:val="20"/>
              </w:rPr>
              <w:t xml:space="preserve">It is okay to want more than one type of success in life – but to do more than one thing well you need to learn to plan and to balance. At the same time, learn to manage stress and to work hard towards your goals. </w:t>
            </w:r>
          </w:p>
          <w:p w14:paraId="7E4E2F94" w14:textId="77777777" w:rsidR="00610392" w:rsidRDefault="00610392" w:rsidP="00610392">
            <w:pPr>
              <w:rPr>
                <w:sz w:val="20"/>
                <w:szCs w:val="20"/>
              </w:rPr>
            </w:pPr>
          </w:p>
          <w:p w14:paraId="18844DDC" w14:textId="77777777" w:rsidR="00610392" w:rsidRDefault="00610392" w:rsidP="00610392">
            <w:pPr>
              <w:rPr>
                <w:sz w:val="20"/>
                <w:szCs w:val="20"/>
              </w:rPr>
            </w:pPr>
            <w:r>
              <w:rPr>
                <w:sz w:val="20"/>
                <w:szCs w:val="20"/>
              </w:rPr>
              <w:t xml:space="preserve">More importantly, be persistent after failures. A lot of times persistence takes you a lot further than intelligence.  </w:t>
            </w:r>
          </w:p>
          <w:p w14:paraId="26ABA599" w14:textId="77777777" w:rsidR="00610392" w:rsidRDefault="00610392" w:rsidP="00610392">
            <w:pPr>
              <w:rPr>
                <w:sz w:val="20"/>
                <w:szCs w:val="20"/>
              </w:rPr>
            </w:pPr>
          </w:p>
          <w:p w14:paraId="21FCACA9" w14:textId="77777777" w:rsidR="00610392" w:rsidRPr="00B20C89" w:rsidRDefault="00610392" w:rsidP="00610392">
            <w:pPr>
              <w:rPr>
                <w:sz w:val="20"/>
                <w:szCs w:val="20"/>
              </w:rPr>
            </w:pPr>
            <w:r>
              <w:rPr>
                <w:sz w:val="20"/>
                <w:szCs w:val="20"/>
              </w:rPr>
              <w:t>Good luck!</w:t>
            </w:r>
          </w:p>
        </w:tc>
      </w:tr>
    </w:tbl>
    <w:p w14:paraId="3F55AA7F" w14:textId="77777777" w:rsidR="00EE5CC3" w:rsidRDefault="00EE5CC3" w:rsidP="004C77EB">
      <w:pPr>
        <w:jc w:val="both"/>
        <w:rPr>
          <w:rStyle w:val="Hyperlink"/>
          <w:rFonts w:ascii="Garamond" w:hAnsi="Garamond"/>
        </w:rPr>
      </w:pPr>
    </w:p>
    <w:sectPr w:rsidR="00EE5CC3" w:rsidSect="007F1D83">
      <w:headerReference w:type="even" r:id="rId8"/>
      <w:headerReference w:type="first" r:id="rId9"/>
      <w:footerReference w:type="first" r:id="rId10"/>
      <w:pgSz w:w="11906" w:h="16838" w:code="9"/>
      <w:pgMar w:top="1440" w:right="1080" w:bottom="1440" w:left="108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C4181AD" w14:textId="77777777" w:rsidR="00813819" w:rsidRDefault="00813819">
      <w:r>
        <w:separator/>
      </w:r>
    </w:p>
  </w:endnote>
  <w:endnote w:type="continuationSeparator" w:id="0">
    <w:p w14:paraId="1235C0AB" w14:textId="77777777" w:rsidR="00813819" w:rsidRDefault="008138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inherit">
    <w:altName w:val="Cambria"/>
    <w:charset w:val="00"/>
    <w:family w:val="roman"/>
    <w:pitch w:val="default"/>
  </w:font>
  <w:font w:name="Segoe UI">
    <w:altName w:val="Calibr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73C66F6" w14:textId="77777777" w:rsidR="005A28C6" w:rsidRPr="00230FCF" w:rsidRDefault="005A28C6" w:rsidP="005A28C6">
    <w:pPr>
      <w:jc w:val="center"/>
      <w:rPr>
        <w:rFonts w:ascii="Garamond" w:hAnsi="Garamond"/>
        <w:b/>
        <w:color w:val="0F243E"/>
        <w:sz w:val="20"/>
        <w:szCs w:val="20"/>
      </w:rPr>
    </w:pPr>
    <w:r>
      <w:rPr>
        <w:rFonts w:ascii="Garamond" w:hAnsi="Garamond"/>
        <w:b/>
        <w:color w:val="0F243E"/>
        <w:sz w:val="20"/>
        <w:szCs w:val="20"/>
      </w:rPr>
      <w:t>Tettenhall College</w:t>
    </w:r>
  </w:p>
  <w:p w14:paraId="473C66F7" w14:textId="77777777" w:rsidR="005A28C6" w:rsidRDefault="005A28C6" w:rsidP="005A28C6">
    <w:pPr>
      <w:jc w:val="center"/>
      <w:rPr>
        <w:rFonts w:ascii="Garamond" w:hAnsi="Garamond"/>
        <w:color w:val="0F243E"/>
        <w:sz w:val="20"/>
        <w:szCs w:val="20"/>
      </w:rPr>
    </w:pPr>
    <w:r w:rsidRPr="00230FCF">
      <w:rPr>
        <w:rFonts w:ascii="Garamond" w:hAnsi="Garamond"/>
        <w:color w:val="0F243E"/>
        <w:sz w:val="20"/>
        <w:szCs w:val="20"/>
      </w:rPr>
      <w:t>Wood Road, Tettenhall, Wolverhampton, WV6 8QX, United Kingdom</w:t>
    </w:r>
    <w:r>
      <w:rPr>
        <w:rFonts w:ascii="Garamond" w:hAnsi="Garamond"/>
        <w:color w:val="0F243E"/>
        <w:sz w:val="20"/>
        <w:szCs w:val="20"/>
      </w:rPr>
      <w:t xml:space="preserve"> </w:t>
    </w:r>
  </w:p>
  <w:p w14:paraId="473C66F8" w14:textId="77777777" w:rsidR="005A28C6" w:rsidRPr="00A23D72" w:rsidRDefault="005A28C6" w:rsidP="005A28C6">
    <w:pPr>
      <w:pStyle w:val="Header"/>
      <w:jc w:val="center"/>
      <w:rPr>
        <w:rFonts w:ascii="Garamond" w:hAnsi="Garamond"/>
        <w:color w:val="0F243E"/>
        <w:sz w:val="20"/>
        <w:szCs w:val="20"/>
      </w:rPr>
    </w:pPr>
    <w:r w:rsidRPr="00A23D72">
      <w:rPr>
        <w:rFonts w:ascii="Garamond" w:hAnsi="Garamond"/>
        <w:color w:val="0F243E"/>
        <w:sz w:val="20"/>
        <w:szCs w:val="20"/>
      </w:rPr>
      <w:t xml:space="preserve">T </w:t>
    </w:r>
    <w:r w:rsidRPr="00A23D72">
      <w:rPr>
        <w:rFonts w:ascii="Garamond" w:hAnsi="Garamond"/>
        <w:b/>
        <w:color w:val="0F243E"/>
        <w:sz w:val="20"/>
        <w:szCs w:val="20"/>
      </w:rPr>
      <w:t>+44 (0)1902 751 119</w:t>
    </w:r>
    <w:r w:rsidRPr="00A23D72">
      <w:rPr>
        <w:rFonts w:ascii="Garamond" w:hAnsi="Garamond"/>
        <w:color w:val="0F243E"/>
        <w:sz w:val="20"/>
        <w:szCs w:val="20"/>
      </w:rPr>
      <w:t xml:space="preserve">   F </w:t>
    </w:r>
    <w:r w:rsidRPr="00A23D72">
      <w:rPr>
        <w:rFonts w:ascii="Garamond" w:hAnsi="Garamond"/>
        <w:b/>
        <w:color w:val="0F243E"/>
        <w:sz w:val="20"/>
        <w:szCs w:val="20"/>
      </w:rPr>
      <w:t>+44 (0)1902 793 000</w:t>
    </w:r>
  </w:p>
  <w:p w14:paraId="473C66F9" w14:textId="77777777" w:rsidR="005A28C6" w:rsidRPr="00A23D72" w:rsidRDefault="00813819" w:rsidP="005A28C6">
    <w:pPr>
      <w:pStyle w:val="Header"/>
      <w:jc w:val="center"/>
      <w:rPr>
        <w:rFonts w:ascii="Garamond" w:hAnsi="Garamond"/>
        <w:b/>
        <w:color w:val="0F243E"/>
        <w:sz w:val="20"/>
        <w:szCs w:val="20"/>
      </w:rPr>
    </w:pPr>
    <w:hyperlink r:id="rId1" w:history="1">
      <w:r w:rsidR="005A28C6" w:rsidRPr="00A23D72">
        <w:rPr>
          <w:rStyle w:val="Hyperlink"/>
          <w:rFonts w:ascii="Garamond" w:hAnsi="Garamond"/>
          <w:b/>
          <w:color w:val="0F243E"/>
          <w:sz w:val="20"/>
          <w:szCs w:val="20"/>
          <w:u w:val="none"/>
        </w:rPr>
        <w:t>www.tettenhallcollege.co.uk</w:t>
      </w:r>
    </w:hyperlink>
  </w:p>
  <w:p w14:paraId="473C66FA" w14:textId="77777777" w:rsidR="005A28C6" w:rsidRDefault="005A28C6" w:rsidP="005A28C6">
    <w:pPr>
      <w:pStyle w:val="Header"/>
      <w:jc w:val="center"/>
    </w:pPr>
    <w:r w:rsidRPr="00230FCF">
      <w:rPr>
        <w:rFonts w:ascii="Garamond" w:hAnsi="Garamond"/>
        <w:color w:val="0F243E"/>
        <w:sz w:val="20"/>
        <w:szCs w:val="20"/>
      </w:rPr>
      <w:t>Company Number 00141727</w:t>
    </w:r>
    <w:r>
      <w:rPr>
        <w:rFonts w:ascii="Garamond" w:hAnsi="Garamond"/>
        <w:color w:val="0F243E"/>
        <w:sz w:val="20"/>
        <w:szCs w:val="20"/>
      </w:rPr>
      <w:t xml:space="preserve">   </w:t>
    </w:r>
    <w:r w:rsidRPr="00230FCF">
      <w:rPr>
        <w:rFonts w:ascii="Garamond" w:hAnsi="Garamond"/>
        <w:color w:val="0F243E"/>
        <w:sz w:val="20"/>
        <w:szCs w:val="20"/>
      </w:rPr>
      <w:t>Registered Charity Number 528617</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391CCBA" w14:textId="77777777" w:rsidR="00813819" w:rsidRDefault="00813819">
      <w:r>
        <w:separator/>
      </w:r>
    </w:p>
  </w:footnote>
  <w:footnote w:type="continuationSeparator" w:id="0">
    <w:p w14:paraId="0EF08F94" w14:textId="77777777" w:rsidR="00813819" w:rsidRDefault="0081381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73C66F4" w14:textId="77777777" w:rsidR="002312EC" w:rsidRDefault="00813819">
    <w:pPr>
      <w:pStyle w:val="Header"/>
    </w:pPr>
    <w:r>
      <w:rPr>
        <w:noProof/>
        <w:lang w:val="en-US"/>
      </w:rPr>
      <w:pict w14:anchorId="473C66F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alt="" style="position:absolute;margin-left:0;margin-top:0;width:415.05pt;height:503.2pt;z-index:-251658752;mso-wrap-edited:f;mso-width-percent:0;mso-height-percent:0;mso-position-horizontal:center;mso-position-horizontal-relative:margin;mso-position-vertical:center;mso-position-vertical-relative:margin;mso-width-percent:0;mso-height-percent:0" o:allowincell="f">
          <v:imagedata r:id="rId1" o:title="Tettenhall_Badge"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73C66F5" w14:textId="77777777" w:rsidR="005A28C6" w:rsidRDefault="008E12B2" w:rsidP="005A28C6">
    <w:pPr>
      <w:pStyle w:val="Header"/>
      <w:jc w:val="center"/>
    </w:pPr>
    <w:r>
      <w:rPr>
        <w:noProof/>
      </w:rPr>
      <w:drawing>
        <wp:inline distT="0" distB="0" distL="0" distR="0" wp14:anchorId="473C66FC" wp14:editId="473C66FD">
          <wp:extent cx="3048000" cy="504825"/>
          <wp:effectExtent l="0" t="0" r="0" b="0"/>
          <wp:docPr id="1" name="5F9A8B8B-A1DB-44B1-8ECE-499699DAE96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5F9A8B8B-A1DB-44B1-8ECE-499699DAE96B"/>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3048000" cy="50482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1D"/>
    <w:multiLevelType w:val="multilevel"/>
    <w:tmpl w:val="3DC62C5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A976331"/>
    <w:multiLevelType w:val="multilevel"/>
    <w:tmpl w:val="30C451D6"/>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 w15:restartNumberingAfterBreak="0">
    <w:nsid w:val="23DD1F1F"/>
    <w:multiLevelType w:val="multilevel"/>
    <w:tmpl w:val="27F421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5CBD"/>
    <w:rsid w:val="000038E1"/>
    <w:rsid w:val="00014E06"/>
    <w:rsid w:val="00023CDF"/>
    <w:rsid w:val="00035963"/>
    <w:rsid w:val="00050F93"/>
    <w:rsid w:val="00052934"/>
    <w:rsid w:val="000548D9"/>
    <w:rsid w:val="000659D1"/>
    <w:rsid w:val="00074938"/>
    <w:rsid w:val="00080166"/>
    <w:rsid w:val="00083E36"/>
    <w:rsid w:val="000915D8"/>
    <w:rsid w:val="00095232"/>
    <w:rsid w:val="0009564D"/>
    <w:rsid w:val="00097494"/>
    <w:rsid w:val="000A0D3C"/>
    <w:rsid w:val="000A45C2"/>
    <w:rsid w:val="000B033E"/>
    <w:rsid w:val="000B17E7"/>
    <w:rsid w:val="000C37D6"/>
    <w:rsid w:val="000D0A07"/>
    <w:rsid w:val="000D0E16"/>
    <w:rsid w:val="000D3027"/>
    <w:rsid w:val="000D702B"/>
    <w:rsid w:val="000E0C53"/>
    <w:rsid w:val="000F5CA0"/>
    <w:rsid w:val="00107AD2"/>
    <w:rsid w:val="001147E2"/>
    <w:rsid w:val="001152F4"/>
    <w:rsid w:val="00123FB8"/>
    <w:rsid w:val="00124DB4"/>
    <w:rsid w:val="001319DA"/>
    <w:rsid w:val="001329F1"/>
    <w:rsid w:val="00135B2E"/>
    <w:rsid w:val="00155951"/>
    <w:rsid w:val="00163775"/>
    <w:rsid w:val="00173D2F"/>
    <w:rsid w:val="001A637F"/>
    <w:rsid w:val="001A7296"/>
    <w:rsid w:val="001E3476"/>
    <w:rsid w:val="001E6DE7"/>
    <w:rsid w:val="001F1A81"/>
    <w:rsid w:val="001F6E1A"/>
    <w:rsid w:val="001F70B7"/>
    <w:rsid w:val="00216D4F"/>
    <w:rsid w:val="002312EC"/>
    <w:rsid w:val="002363CC"/>
    <w:rsid w:val="00242C58"/>
    <w:rsid w:val="0024589A"/>
    <w:rsid w:val="00254EBE"/>
    <w:rsid w:val="00263E5A"/>
    <w:rsid w:val="002A0033"/>
    <w:rsid w:val="002A22C4"/>
    <w:rsid w:val="002B32F9"/>
    <w:rsid w:val="002B369B"/>
    <w:rsid w:val="002B4688"/>
    <w:rsid w:val="002C4A5B"/>
    <w:rsid w:val="002D024A"/>
    <w:rsid w:val="002D7214"/>
    <w:rsid w:val="002D7424"/>
    <w:rsid w:val="002D7FCA"/>
    <w:rsid w:val="002E05D6"/>
    <w:rsid w:val="002F2B61"/>
    <w:rsid w:val="002F3002"/>
    <w:rsid w:val="00314557"/>
    <w:rsid w:val="003226FB"/>
    <w:rsid w:val="003253A0"/>
    <w:rsid w:val="00325BA1"/>
    <w:rsid w:val="003323BA"/>
    <w:rsid w:val="00347857"/>
    <w:rsid w:val="0036086B"/>
    <w:rsid w:val="0036544C"/>
    <w:rsid w:val="00367B4B"/>
    <w:rsid w:val="003B4599"/>
    <w:rsid w:val="003B4FF6"/>
    <w:rsid w:val="003C1283"/>
    <w:rsid w:val="003C678E"/>
    <w:rsid w:val="003D59D1"/>
    <w:rsid w:val="003E4CA8"/>
    <w:rsid w:val="00410682"/>
    <w:rsid w:val="00414023"/>
    <w:rsid w:val="004140EF"/>
    <w:rsid w:val="00425F2A"/>
    <w:rsid w:val="00432F14"/>
    <w:rsid w:val="00441753"/>
    <w:rsid w:val="0046353E"/>
    <w:rsid w:val="00465D72"/>
    <w:rsid w:val="00480538"/>
    <w:rsid w:val="004A5606"/>
    <w:rsid w:val="004A7503"/>
    <w:rsid w:val="004A7770"/>
    <w:rsid w:val="004B5411"/>
    <w:rsid w:val="004C77EB"/>
    <w:rsid w:val="004D1342"/>
    <w:rsid w:val="004E46B3"/>
    <w:rsid w:val="004E77FE"/>
    <w:rsid w:val="00501347"/>
    <w:rsid w:val="00541E4D"/>
    <w:rsid w:val="00543593"/>
    <w:rsid w:val="00546FBF"/>
    <w:rsid w:val="00550B1F"/>
    <w:rsid w:val="00564F52"/>
    <w:rsid w:val="00570FBF"/>
    <w:rsid w:val="00582AE1"/>
    <w:rsid w:val="005903D0"/>
    <w:rsid w:val="00595C4E"/>
    <w:rsid w:val="00596C6E"/>
    <w:rsid w:val="005A28C6"/>
    <w:rsid w:val="005C708D"/>
    <w:rsid w:val="005C78F1"/>
    <w:rsid w:val="005D04D3"/>
    <w:rsid w:val="005E22B8"/>
    <w:rsid w:val="005E5B46"/>
    <w:rsid w:val="005F6F2C"/>
    <w:rsid w:val="0060031D"/>
    <w:rsid w:val="00600763"/>
    <w:rsid w:val="00604FAC"/>
    <w:rsid w:val="00610392"/>
    <w:rsid w:val="00612F4F"/>
    <w:rsid w:val="00632119"/>
    <w:rsid w:val="006473E9"/>
    <w:rsid w:val="006565C1"/>
    <w:rsid w:val="00656964"/>
    <w:rsid w:val="00671789"/>
    <w:rsid w:val="00671D3C"/>
    <w:rsid w:val="00680827"/>
    <w:rsid w:val="006861A6"/>
    <w:rsid w:val="006908AD"/>
    <w:rsid w:val="00695577"/>
    <w:rsid w:val="00696D04"/>
    <w:rsid w:val="006A1D9F"/>
    <w:rsid w:val="006A434B"/>
    <w:rsid w:val="006A7649"/>
    <w:rsid w:val="006B2426"/>
    <w:rsid w:val="006D6247"/>
    <w:rsid w:val="007141CE"/>
    <w:rsid w:val="00736B75"/>
    <w:rsid w:val="007524AE"/>
    <w:rsid w:val="0075531D"/>
    <w:rsid w:val="00755611"/>
    <w:rsid w:val="00756261"/>
    <w:rsid w:val="0077075F"/>
    <w:rsid w:val="00776C8D"/>
    <w:rsid w:val="00782DC5"/>
    <w:rsid w:val="0079317F"/>
    <w:rsid w:val="007938DF"/>
    <w:rsid w:val="007A08F9"/>
    <w:rsid w:val="007A64FE"/>
    <w:rsid w:val="007C17DA"/>
    <w:rsid w:val="007D0738"/>
    <w:rsid w:val="007E03AC"/>
    <w:rsid w:val="007E3DA8"/>
    <w:rsid w:val="007E7B8E"/>
    <w:rsid w:val="007F1D83"/>
    <w:rsid w:val="007F3C07"/>
    <w:rsid w:val="00813819"/>
    <w:rsid w:val="00813D9F"/>
    <w:rsid w:val="0082339C"/>
    <w:rsid w:val="00824D50"/>
    <w:rsid w:val="00825260"/>
    <w:rsid w:val="00836163"/>
    <w:rsid w:val="00837EBE"/>
    <w:rsid w:val="00852825"/>
    <w:rsid w:val="0086385A"/>
    <w:rsid w:val="0087016D"/>
    <w:rsid w:val="008710F9"/>
    <w:rsid w:val="008747C2"/>
    <w:rsid w:val="0088162D"/>
    <w:rsid w:val="00882E5C"/>
    <w:rsid w:val="00890AC7"/>
    <w:rsid w:val="00895D6D"/>
    <w:rsid w:val="008A2136"/>
    <w:rsid w:val="008A3F70"/>
    <w:rsid w:val="008B0A8E"/>
    <w:rsid w:val="008B206D"/>
    <w:rsid w:val="008C0CB4"/>
    <w:rsid w:val="008C2EFE"/>
    <w:rsid w:val="008D1528"/>
    <w:rsid w:val="008D5F70"/>
    <w:rsid w:val="008E12B2"/>
    <w:rsid w:val="00902933"/>
    <w:rsid w:val="0090539D"/>
    <w:rsid w:val="00926BC4"/>
    <w:rsid w:val="009314B0"/>
    <w:rsid w:val="00932CB5"/>
    <w:rsid w:val="0094127F"/>
    <w:rsid w:val="009550EB"/>
    <w:rsid w:val="00961166"/>
    <w:rsid w:val="0098524F"/>
    <w:rsid w:val="009967AC"/>
    <w:rsid w:val="009A2844"/>
    <w:rsid w:val="009B3A38"/>
    <w:rsid w:val="009C019F"/>
    <w:rsid w:val="009E4B2C"/>
    <w:rsid w:val="009F2BAD"/>
    <w:rsid w:val="00A00C7A"/>
    <w:rsid w:val="00A02455"/>
    <w:rsid w:val="00A04B6F"/>
    <w:rsid w:val="00A077A6"/>
    <w:rsid w:val="00A14A8C"/>
    <w:rsid w:val="00A559EF"/>
    <w:rsid w:val="00A70B9A"/>
    <w:rsid w:val="00A9030C"/>
    <w:rsid w:val="00AB02F5"/>
    <w:rsid w:val="00AC4420"/>
    <w:rsid w:val="00AC696F"/>
    <w:rsid w:val="00AE64EE"/>
    <w:rsid w:val="00AE74D0"/>
    <w:rsid w:val="00AF20D5"/>
    <w:rsid w:val="00B02AF5"/>
    <w:rsid w:val="00B06FBF"/>
    <w:rsid w:val="00B0709A"/>
    <w:rsid w:val="00B20C89"/>
    <w:rsid w:val="00B210B1"/>
    <w:rsid w:val="00B230BE"/>
    <w:rsid w:val="00B237AA"/>
    <w:rsid w:val="00B2623F"/>
    <w:rsid w:val="00B43923"/>
    <w:rsid w:val="00B55E3E"/>
    <w:rsid w:val="00B64860"/>
    <w:rsid w:val="00B67EBF"/>
    <w:rsid w:val="00B81AFA"/>
    <w:rsid w:val="00B848FE"/>
    <w:rsid w:val="00B955B7"/>
    <w:rsid w:val="00B9712E"/>
    <w:rsid w:val="00BA1A4D"/>
    <w:rsid w:val="00BA1BB8"/>
    <w:rsid w:val="00BA3523"/>
    <w:rsid w:val="00BA5C07"/>
    <w:rsid w:val="00BB45B9"/>
    <w:rsid w:val="00BC2160"/>
    <w:rsid w:val="00BD34B0"/>
    <w:rsid w:val="00C03E71"/>
    <w:rsid w:val="00C05BA9"/>
    <w:rsid w:val="00C06703"/>
    <w:rsid w:val="00C11C99"/>
    <w:rsid w:val="00C1593E"/>
    <w:rsid w:val="00C27B58"/>
    <w:rsid w:val="00C336CB"/>
    <w:rsid w:val="00C3599F"/>
    <w:rsid w:val="00C37762"/>
    <w:rsid w:val="00C71C07"/>
    <w:rsid w:val="00C8687B"/>
    <w:rsid w:val="00CB293F"/>
    <w:rsid w:val="00CB3A20"/>
    <w:rsid w:val="00CB4647"/>
    <w:rsid w:val="00CB541C"/>
    <w:rsid w:val="00CB54EB"/>
    <w:rsid w:val="00CC0AEC"/>
    <w:rsid w:val="00CF5358"/>
    <w:rsid w:val="00CF558D"/>
    <w:rsid w:val="00D05E99"/>
    <w:rsid w:val="00D17566"/>
    <w:rsid w:val="00D244BE"/>
    <w:rsid w:val="00D40B86"/>
    <w:rsid w:val="00D43C43"/>
    <w:rsid w:val="00D63E1E"/>
    <w:rsid w:val="00D65382"/>
    <w:rsid w:val="00D67875"/>
    <w:rsid w:val="00D73F0A"/>
    <w:rsid w:val="00D959C0"/>
    <w:rsid w:val="00D96DA4"/>
    <w:rsid w:val="00DA5D1B"/>
    <w:rsid w:val="00DB3A16"/>
    <w:rsid w:val="00DC09B0"/>
    <w:rsid w:val="00DE149A"/>
    <w:rsid w:val="00DE1923"/>
    <w:rsid w:val="00DE4151"/>
    <w:rsid w:val="00E0041F"/>
    <w:rsid w:val="00E14248"/>
    <w:rsid w:val="00E335E3"/>
    <w:rsid w:val="00E35655"/>
    <w:rsid w:val="00E50327"/>
    <w:rsid w:val="00E504A1"/>
    <w:rsid w:val="00E55CBD"/>
    <w:rsid w:val="00E70354"/>
    <w:rsid w:val="00E87BF7"/>
    <w:rsid w:val="00E92D89"/>
    <w:rsid w:val="00E943C6"/>
    <w:rsid w:val="00E9522F"/>
    <w:rsid w:val="00E957DF"/>
    <w:rsid w:val="00EB036B"/>
    <w:rsid w:val="00EB04F2"/>
    <w:rsid w:val="00EB4C6E"/>
    <w:rsid w:val="00EC1B35"/>
    <w:rsid w:val="00EC48C0"/>
    <w:rsid w:val="00EC7CD6"/>
    <w:rsid w:val="00ED0AFC"/>
    <w:rsid w:val="00ED554A"/>
    <w:rsid w:val="00EE1FE0"/>
    <w:rsid w:val="00EE5CC3"/>
    <w:rsid w:val="00F10A74"/>
    <w:rsid w:val="00F16ED3"/>
    <w:rsid w:val="00F25242"/>
    <w:rsid w:val="00F272C6"/>
    <w:rsid w:val="00F330E9"/>
    <w:rsid w:val="00F60CA9"/>
    <w:rsid w:val="00F634BA"/>
    <w:rsid w:val="00F6574C"/>
    <w:rsid w:val="00F67636"/>
    <w:rsid w:val="00F70AE7"/>
    <w:rsid w:val="00F832B6"/>
    <w:rsid w:val="00F842B1"/>
    <w:rsid w:val="00F8753D"/>
    <w:rsid w:val="00F9409B"/>
    <w:rsid w:val="00F95DF8"/>
    <w:rsid w:val="00FC5735"/>
    <w:rsid w:val="00FC74AD"/>
    <w:rsid w:val="00FD7183"/>
    <w:rsid w:val="00FF0578"/>
    <w:rsid w:val="00FF461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473C66E7"/>
  <w15:chartTrackingRefBased/>
  <w15:docId w15:val="{DCF8190F-0F3E-4602-84ED-4ADCBDB74E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qFormat="1"/>
    <w:lsdException w:name="heading 5" w:semiHidden="1" w:unhideWhenUsed="1" w:qFormat="1"/>
    <w:lsdException w:name="heading 6"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Web)" w:uiPriority="99"/>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1"/>
    <w:lsdException w:name="Grid Table 5 Dark" w:uiPriority="42"/>
    <w:lsdException w:name="Grid Table 6 Colorful" w:uiPriority="43"/>
    <w:lsdException w:name="Grid Table 7 Colorful" w:uiPriority="44"/>
    <w:lsdException w:name="Grid Table 1 Light Accent 1" w:uiPriority="45"/>
    <w:lsdException w:name="Grid Table 2 Accent 1" w:uiPriority="40"/>
    <w:lsdException w:name="Grid Table 3 Accent 1" w:uiPriority="46"/>
    <w:lsdException w:name="Grid Table 4 Accent 1" w:uiPriority="47"/>
    <w:lsdException w:name="Grid Table 5 Dark Accent 1" w:uiPriority="48"/>
    <w:lsdException w:name="Grid Table 6 Colorful Accent 1" w:uiPriority="49"/>
    <w:lsdException w:name="Grid Table 7 Colorful Accent 1" w:uiPriority="50"/>
    <w:lsdException w:name="Grid Table 1 Light Accent 2" w:uiPriority="51"/>
    <w:lsdException w:name="Grid Table 2 Accent 2" w:uiPriority="52"/>
    <w:lsdException w:name="Grid Table 3 Accent 2" w:uiPriority="46"/>
    <w:lsdException w:name="Grid Table 4 Accent 2" w:uiPriority="47"/>
    <w:lsdException w:name="Grid Table 5 Dark Accent 2" w:uiPriority="48"/>
    <w:lsdException w:name="Grid Table 6 Colorful Accent 2" w:uiPriority="49"/>
    <w:lsdException w:name="Grid Table 7 Colorful Accent 2" w:uiPriority="50"/>
    <w:lsdException w:name="Grid Table 1 Light Accent 3" w:uiPriority="51"/>
    <w:lsdException w:name="Grid Table 2 Accent 3" w:uiPriority="52"/>
    <w:lsdException w:name="Grid Table 3 Accent 3" w:uiPriority="46"/>
    <w:lsdException w:name="Grid Table 4 Accent 3" w:uiPriority="47"/>
    <w:lsdException w:name="Grid Table 5 Dark Accent 3" w:uiPriority="48"/>
    <w:lsdException w:name="Grid Table 6 Colorful Accent 3" w:uiPriority="49"/>
    <w:lsdException w:name="Grid Table 7 Colorful Accent 3" w:uiPriority="50"/>
    <w:lsdException w:name="Grid Table 1 Light Accent 4" w:uiPriority="51"/>
    <w:lsdException w:name="Grid Table 2 Accent 4" w:uiPriority="52"/>
    <w:lsdException w:name="Grid Table 3 Accent 4" w:uiPriority="46"/>
    <w:lsdException w:name="Grid Table 4 Accent 4" w:uiPriority="47"/>
    <w:lsdException w:name="Grid Table 5 Dark Accent 4" w:uiPriority="48"/>
    <w:lsdException w:name="Grid Table 6 Colorful Accent 4" w:uiPriority="49"/>
    <w:lsdException w:name="Grid Table 7 Colorful Accent 4" w:uiPriority="50"/>
    <w:lsdException w:name="Grid Table 1 Light Accent 5" w:uiPriority="51"/>
    <w:lsdException w:name="Grid Table 2 Accent 5" w:uiPriority="52"/>
    <w:lsdException w:name="Grid Table 3 Accent 5" w:uiPriority="46"/>
    <w:lsdException w:name="Grid Table 4 Accent 5" w:uiPriority="47"/>
    <w:lsdException w:name="Grid Table 5 Dark Accent 5" w:uiPriority="48"/>
    <w:lsdException w:name="Grid Table 6 Colorful Accent 5" w:uiPriority="49"/>
    <w:lsdException w:name="Grid Table 7 Colorful Accent 5" w:uiPriority="50"/>
    <w:lsdException w:name="Grid Table 1 Light Accent 6" w:uiPriority="51"/>
    <w:lsdException w:name="Grid Table 2 Accent 6" w:uiPriority="52"/>
    <w:lsdException w:name="Grid Table 3 Accent 6" w:uiPriority="46"/>
    <w:lsdException w:name="Grid Table 4 Accent 6" w:uiPriority="47"/>
    <w:lsdException w:name="Grid Table 5 Dark Accent 6" w:uiPriority="48"/>
    <w:lsdException w:name="Grid Table 6 Colorful Accent 6" w:uiPriority="49"/>
    <w:lsdException w:name="Grid Table 7 Colorful Accent 6" w:uiPriority="50"/>
    <w:lsdException w:name="List Table 1 Light" w:uiPriority="51"/>
    <w:lsdException w:name="List Table 2" w:uiPriority="52"/>
    <w:lsdException w:name="List Table 3" w:uiPriority="46"/>
    <w:lsdException w:name="List Table 4" w:uiPriority="47"/>
    <w:lsdException w:name="List Table 5 Dark" w:uiPriority="48"/>
    <w:lsdException w:name="List Table 6 Colorful" w:uiPriority="49"/>
    <w:lsdException w:name="List Table 7 Colorful" w:uiPriority="50"/>
    <w:lsdException w:name="List Table 1 Light Accent 1" w:uiPriority="51"/>
    <w:lsdException w:name="List Table 2 Accent 1" w:uiPriority="52"/>
    <w:lsdException w:name="List Table 3 Accent 1" w:uiPriority="46"/>
    <w:lsdException w:name="List Table 4 Accent 1" w:uiPriority="47"/>
    <w:lsdException w:name="List Table 5 Dark Accent 1" w:uiPriority="48"/>
    <w:lsdException w:name="List Table 6 Colorful Accent 1" w:uiPriority="49"/>
    <w:lsdException w:name="List Table 7 Colorful Accent 1" w:uiPriority="50"/>
    <w:lsdException w:name="List Table 1 Light Accent 2" w:uiPriority="51"/>
    <w:lsdException w:name="List Table 2 Accent 2" w:uiPriority="52"/>
    <w:lsdException w:name="List Table 3 Accent 2" w:uiPriority="46"/>
    <w:lsdException w:name="List Table 4 Accent 2" w:uiPriority="47"/>
    <w:lsdException w:name="List Table 5 Dark Accent 2" w:uiPriority="48"/>
    <w:lsdException w:name="List Table 6 Colorful Accent 2" w:uiPriority="49"/>
    <w:lsdException w:name="List Table 7 Colorful Accent 2" w:uiPriority="50"/>
    <w:lsdException w:name="List Table 1 Light Accent 3" w:uiPriority="51"/>
    <w:lsdException w:name="List Table 2 Accent 3" w:uiPriority="52"/>
    <w:lsdException w:name="List Table 3 Accent 3" w:uiPriority="46"/>
    <w:lsdException w:name="List Table 4 Accent 3" w:uiPriority="47"/>
    <w:lsdException w:name="List Table 5 Dark Accent 3" w:uiPriority="48"/>
    <w:lsdException w:name="List Table 6 Colorful Accent 3" w:uiPriority="49"/>
    <w:lsdException w:name="List Table 7 Colorful Accent 3" w:uiPriority="50"/>
    <w:lsdException w:name="List Table 1 Light Accent 4" w:uiPriority="51"/>
    <w:lsdException w:name="List Table 2 Accent 4" w:uiPriority="52"/>
    <w:lsdException w:name="List Table 3 Accent 4" w:uiPriority="46"/>
    <w:lsdException w:name="List Table 4 Accent 4" w:uiPriority="47"/>
    <w:lsdException w:name="List Table 5 Dark Accent 4" w:uiPriority="48"/>
    <w:lsdException w:name="List Table 6 Colorful Accent 4" w:uiPriority="49"/>
    <w:lsdException w:name="List Table 7 Colorful Accent 4" w:uiPriority="50"/>
    <w:lsdException w:name="List Table 1 Light Accent 5" w:uiPriority="51"/>
    <w:lsdException w:name="List Table 2 Accent 5" w:uiPriority="52"/>
    <w:lsdException w:name="List Table 3 Accent 5" w:uiPriority="46"/>
    <w:lsdException w:name="List Table 4 Accent 5" w:uiPriority="47"/>
    <w:lsdException w:name="List Table 5 Dark Accent 5" w:uiPriority="48"/>
    <w:lsdException w:name="List Table 6 Colorful Accent 5" w:uiPriority="49"/>
    <w:lsdException w:name="List Table 7 Colorful Accent 5" w:uiPriority="50"/>
    <w:lsdException w:name="List Table 1 Light Accent 6" w:uiPriority="51"/>
    <w:lsdException w:name="List Table 2 Accent 6" w:uiPriority="52"/>
    <w:lsdException w:name="List Table 3 Accent 6" w:uiPriority="46"/>
    <w:lsdException w:name="List Table 4 Accent 6" w:uiPriority="47"/>
    <w:lsdException w:name="List Table 5 Dark Accent 6" w:uiPriority="48"/>
    <w:lsdException w:name="List Table 6 Colorful Accent 6" w:uiPriority="49"/>
    <w:lsdException w:name="List Table 7 Colorful Accent 6" w:uiPriority="50"/>
    <w:lsdException w:name="Mention" w:uiPriority="51"/>
    <w:lsdException w:name="Smart Hyperlink" w:uiPriority="52"/>
    <w:lsdException w:name="Hashtag" w:uiPriority="46"/>
    <w:lsdException w:name="Unresolved Mention" w:uiPriority="47"/>
    <w:lsdException w:name="Smart Link" w:semiHidden="1" w:uiPriority="99" w:unhideWhenUsed="1"/>
  </w:latentStyles>
  <w:style w:type="paragraph" w:default="1" w:styleId="Normal">
    <w:name w:val="Normal"/>
    <w:qFormat/>
    <w:rPr>
      <w:sz w:val="24"/>
      <w:szCs w:val="24"/>
      <w:lang w:val="en-GB" w:eastAsia="en-US"/>
    </w:rPr>
  </w:style>
  <w:style w:type="paragraph" w:styleId="Heading1">
    <w:name w:val="heading 1"/>
    <w:basedOn w:val="Normal"/>
    <w:next w:val="Normal"/>
    <w:link w:val="Heading1Char"/>
    <w:qFormat/>
    <w:rsid w:val="00254EBE"/>
    <w:pPr>
      <w:keepNext/>
      <w:outlineLvl w:val="0"/>
    </w:pPr>
    <w:rPr>
      <w:szCs w:val="20"/>
    </w:rPr>
  </w:style>
  <w:style w:type="paragraph" w:styleId="Heading2">
    <w:name w:val="heading 2"/>
    <w:basedOn w:val="Normal"/>
    <w:next w:val="Normal"/>
    <w:link w:val="Heading2Char"/>
    <w:qFormat/>
    <w:rsid w:val="00254EBE"/>
    <w:pPr>
      <w:keepNext/>
      <w:outlineLvl w:val="1"/>
    </w:pPr>
    <w:rPr>
      <w:b/>
      <w:szCs w:val="20"/>
      <w:u w:val="single"/>
    </w:rPr>
  </w:style>
  <w:style w:type="paragraph" w:styleId="Heading4">
    <w:name w:val="heading 4"/>
    <w:basedOn w:val="Normal"/>
    <w:next w:val="Normal"/>
    <w:link w:val="Heading4Char"/>
    <w:qFormat/>
    <w:rsid w:val="00F634BA"/>
    <w:pPr>
      <w:keepNext/>
      <w:spacing w:before="240" w:after="60"/>
      <w:outlineLvl w:val="3"/>
    </w:pPr>
    <w:rPr>
      <w:rFonts w:ascii="Calibri" w:hAnsi="Calibri"/>
      <w:b/>
      <w:bCs/>
      <w:sz w:val="28"/>
      <w:szCs w:val="28"/>
    </w:rPr>
  </w:style>
  <w:style w:type="paragraph" w:styleId="Heading5">
    <w:name w:val="heading 5"/>
    <w:basedOn w:val="Normal"/>
    <w:next w:val="Normal"/>
    <w:link w:val="Heading5Char"/>
    <w:semiHidden/>
    <w:unhideWhenUsed/>
    <w:qFormat/>
    <w:rsid w:val="001F6E1A"/>
    <w:pPr>
      <w:keepNext/>
      <w:keepLines/>
      <w:spacing w:before="4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qFormat/>
    <w:rsid w:val="00F634BA"/>
    <w:pPr>
      <w:spacing w:before="240" w:after="60"/>
      <w:outlineLvl w:val="5"/>
    </w:pPr>
    <w:rPr>
      <w:rFonts w:ascii="Calibri" w:hAnsi="Calibri"/>
      <w:b/>
      <w:b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D63E1E"/>
    <w:pPr>
      <w:tabs>
        <w:tab w:val="center" w:pos="4153"/>
        <w:tab w:val="right" w:pos="8306"/>
      </w:tabs>
    </w:pPr>
  </w:style>
  <w:style w:type="paragraph" w:styleId="Footer">
    <w:name w:val="footer"/>
    <w:basedOn w:val="Normal"/>
    <w:rsid w:val="00C3599F"/>
    <w:pPr>
      <w:tabs>
        <w:tab w:val="center" w:pos="4153"/>
        <w:tab w:val="right" w:pos="8306"/>
      </w:tabs>
    </w:pPr>
  </w:style>
  <w:style w:type="table" w:styleId="TableGrid">
    <w:name w:val="Table Grid"/>
    <w:basedOn w:val="TableNormal"/>
    <w:uiPriority w:val="39"/>
    <w:rsid w:val="0088162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E50327"/>
    <w:rPr>
      <w:color w:val="0000FF"/>
      <w:u w:val="single"/>
    </w:rPr>
  </w:style>
  <w:style w:type="character" w:customStyle="1" w:styleId="Heading1Char">
    <w:name w:val="Heading 1 Char"/>
    <w:link w:val="Heading1"/>
    <w:rsid w:val="00254EBE"/>
    <w:rPr>
      <w:sz w:val="24"/>
      <w:lang w:eastAsia="en-US"/>
    </w:rPr>
  </w:style>
  <w:style w:type="character" w:customStyle="1" w:styleId="Heading2Char">
    <w:name w:val="Heading 2 Char"/>
    <w:link w:val="Heading2"/>
    <w:rsid w:val="00254EBE"/>
    <w:rPr>
      <w:b/>
      <w:sz w:val="24"/>
      <w:u w:val="single"/>
      <w:lang w:eastAsia="en-US"/>
    </w:rPr>
  </w:style>
  <w:style w:type="character" w:customStyle="1" w:styleId="Heading4Char">
    <w:name w:val="Heading 4 Char"/>
    <w:link w:val="Heading4"/>
    <w:semiHidden/>
    <w:rsid w:val="00F634BA"/>
    <w:rPr>
      <w:rFonts w:ascii="Calibri" w:eastAsia="Times New Roman" w:hAnsi="Calibri" w:cs="Times New Roman"/>
      <w:b/>
      <w:bCs/>
      <w:sz w:val="28"/>
      <w:szCs w:val="28"/>
      <w:lang w:eastAsia="en-US"/>
    </w:rPr>
  </w:style>
  <w:style w:type="character" w:customStyle="1" w:styleId="Heading6Char">
    <w:name w:val="Heading 6 Char"/>
    <w:link w:val="Heading6"/>
    <w:semiHidden/>
    <w:rsid w:val="00F634BA"/>
    <w:rPr>
      <w:rFonts w:ascii="Calibri" w:eastAsia="Times New Roman" w:hAnsi="Calibri" w:cs="Times New Roman"/>
      <w:b/>
      <w:bCs/>
      <w:sz w:val="22"/>
      <w:szCs w:val="22"/>
      <w:lang w:eastAsia="en-US"/>
    </w:rPr>
  </w:style>
  <w:style w:type="paragraph" w:styleId="BodyText">
    <w:name w:val="Body Text"/>
    <w:basedOn w:val="Normal"/>
    <w:link w:val="BodyTextChar"/>
    <w:rsid w:val="00F634BA"/>
    <w:pPr>
      <w:overflowPunct w:val="0"/>
      <w:autoSpaceDE w:val="0"/>
      <w:autoSpaceDN w:val="0"/>
      <w:adjustRightInd w:val="0"/>
    </w:pPr>
    <w:rPr>
      <w:szCs w:val="20"/>
    </w:rPr>
  </w:style>
  <w:style w:type="character" w:customStyle="1" w:styleId="BodyTextChar">
    <w:name w:val="Body Text Char"/>
    <w:link w:val="BodyText"/>
    <w:rsid w:val="00F634BA"/>
    <w:rPr>
      <w:sz w:val="24"/>
      <w:lang w:eastAsia="en-US"/>
    </w:rPr>
  </w:style>
  <w:style w:type="character" w:styleId="Emphasis">
    <w:name w:val="Emphasis"/>
    <w:qFormat/>
    <w:rsid w:val="00F634BA"/>
    <w:rPr>
      <w:i/>
      <w:iCs/>
    </w:rPr>
  </w:style>
  <w:style w:type="character" w:customStyle="1" w:styleId="emailstyle17">
    <w:name w:val="emailstyle17"/>
    <w:semiHidden/>
    <w:rsid w:val="002D7424"/>
    <w:rPr>
      <w:rFonts w:ascii="Arial" w:hAnsi="Arial" w:cs="Arial" w:hint="default"/>
      <w:color w:val="auto"/>
      <w:sz w:val="20"/>
      <w:szCs w:val="20"/>
    </w:rPr>
  </w:style>
  <w:style w:type="paragraph" w:styleId="NormalWeb">
    <w:name w:val="Normal (Web)"/>
    <w:basedOn w:val="Normal"/>
    <w:uiPriority w:val="99"/>
    <w:unhideWhenUsed/>
    <w:rsid w:val="00596C6E"/>
    <w:rPr>
      <w:rFonts w:eastAsia="Calibri"/>
      <w:lang w:eastAsia="en-GB"/>
    </w:rPr>
  </w:style>
  <w:style w:type="character" w:customStyle="1" w:styleId="HeaderChar">
    <w:name w:val="Header Char"/>
    <w:link w:val="Header"/>
    <w:uiPriority w:val="99"/>
    <w:rsid w:val="007E03AC"/>
    <w:rPr>
      <w:sz w:val="24"/>
      <w:szCs w:val="24"/>
      <w:lang w:eastAsia="en-US"/>
    </w:rPr>
  </w:style>
  <w:style w:type="character" w:customStyle="1" w:styleId="highlight">
    <w:name w:val="highlight"/>
    <w:rsid w:val="00123FB8"/>
  </w:style>
  <w:style w:type="character" w:customStyle="1" w:styleId="Heading5Char">
    <w:name w:val="Heading 5 Char"/>
    <w:basedOn w:val="DefaultParagraphFont"/>
    <w:link w:val="Heading5"/>
    <w:semiHidden/>
    <w:rsid w:val="001F6E1A"/>
    <w:rPr>
      <w:rFonts w:asciiTheme="majorHAnsi" w:eastAsiaTheme="majorEastAsia" w:hAnsiTheme="majorHAnsi" w:cstheme="majorBidi"/>
      <w:color w:val="2F5496" w:themeColor="accent1" w:themeShade="BF"/>
      <w:sz w:val="24"/>
      <w:szCs w:val="24"/>
      <w:lang w:val="en-GB" w:eastAsia="en-US"/>
    </w:rPr>
  </w:style>
  <w:style w:type="character" w:styleId="UnresolvedMention">
    <w:name w:val="Unresolved Mention"/>
    <w:basedOn w:val="DefaultParagraphFont"/>
    <w:uiPriority w:val="47"/>
    <w:rsid w:val="00A14A8C"/>
    <w:rPr>
      <w:color w:val="605E5C"/>
      <w:shd w:val="clear" w:color="auto" w:fill="E1DFDD"/>
    </w:rPr>
  </w:style>
  <w:style w:type="paragraph" w:customStyle="1" w:styleId="xmsolistparagraph">
    <w:name w:val="x_msolistparagraph"/>
    <w:basedOn w:val="Normal"/>
    <w:rsid w:val="00A14A8C"/>
    <w:pPr>
      <w:spacing w:before="100" w:beforeAutospacing="1" w:after="100" w:afterAutospacing="1"/>
    </w:pPr>
    <w:rPr>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71788309">
      <w:bodyDiv w:val="1"/>
      <w:marLeft w:val="0"/>
      <w:marRight w:val="0"/>
      <w:marTop w:val="0"/>
      <w:marBottom w:val="0"/>
      <w:divBdr>
        <w:top w:val="none" w:sz="0" w:space="0" w:color="auto"/>
        <w:left w:val="none" w:sz="0" w:space="0" w:color="auto"/>
        <w:bottom w:val="none" w:sz="0" w:space="0" w:color="auto"/>
        <w:right w:val="none" w:sz="0" w:space="0" w:color="auto"/>
      </w:divBdr>
    </w:div>
    <w:div w:id="415591717">
      <w:bodyDiv w:val="1"/>
      <w:marLeft w:val="0"/>
      <w:marRight w:val="0"/>
      <w:marTop w:val="0"/>
      <w:marBottom w:val="0"/>
      <w:divBdr>
        <w:top w:val="none" w:sz="0" w:space="0" w:color="auto"/>
        <w:left w:val="none" w:sz="0" w:space="0" w:color="auto"/>
        <w:bottom w:val="none" w:sz="0" w:space="0" w:color="auto"/>
        <w:right w:val="none" w:sz="0" w:space="0" w:color="auto"/>
      </w:divBdr>
    </w:div>
    <w:div w:id="1252616842">
      <w:bodyDiv w:val="1"/>
      <w:marLeft w:val="0"/>
      <w:marRight w:val="0"/>
      <w:marTop w:val="0"/>
      <w:marBottom w:val="0"/>
      <w:divBdr>
        <w:top w:val="none" w:sz="0" w:space="0" w:color="auto"/>
        <w:left w:val="none" w:sz="0" w:space="0" w:color="auto"/>
        <w:bottom w:val="none" w:sz="0" w:space="0" w:color="auto"/>
        <w:right w:val="none" w:sz="0" w:space="0" w:color="auto"/>
      </w:divBdr>
    </w:div>
    <w:div w:id="1371883621">
      <w:bodyDiv w:val="1"/>
      <w:marLeft w:val="0"/>
      <w:marRight w:val="0"/>
      <w:marTop w:val="0"/>
      <w:marBottom w:val="0"/>
      <w:divBdr>
        <w:top w:val="none" w:sz="0" w:space="0" w:color="auto"/>
        <w:left w:val="none" w:sz="0" w:space="0" w:color="auto"/>
        <w:bottom w:val="none" w:sz="0" w:space="0" w:color="auto"/>
        <w:right w:val="none" w:sz="0" w:space="0" w:color="auto"/>
      </w:divBdr>
    </w:div>
    <w:div w:id="1428422936">
      <w:bodyDiv w:val="1"/>
      <w:marLeft w:val="0"/>
      <w:marRight w:val="0"/>
      <w:marTop w:val="0"/>
      <w:marBottom w:val="0"/>
      <w:divBdr>
        <w:top w:val="none" w:sz="0" w:space="0" w:color="auto"/>
        <w:left w:val="none" w:sz="0" w:space="0" w:color="auto"/>
        <w:bottom w:val="none" w:sz="0" w:space="0" w:color="auto"/>
        <w:right w:val="none" w:sz="0" w:space="0" w:color="auto"/>
      </w:divBdr>
    </w:div>
    <w:div w:id="1463109468">
      <w:bodyDiv w:val="1"/>
      <w:marLeft w:val="0"/>
      <w:marRight w:val="0"/>
      <w:marTop w:val="0"/>
      <w:marBottom w:val="0"/>
      <w:divBdr>
        <w:top w:val="none" w:sz="0" w:space="0" w:color="auto"/>
        <w:left w:val="none" w:sz="0" w:space="0" w:color="auto"/>
        <w:bottom w:val="none" w:sz="0" w:space="0" w:color="auto"/>
        <w:right w:val="none" w:sz="0" w:space="0" w:color="auto"/>
      </w:divBdr>
      <w:divsChild>
        <w:div w:id="153029716">
          <w:marLeft w:val="0"/>
          <w:marRight w:val="0"/>
          <w:marTop w:val="411"/>
          <w:marBottom w:val="0"/>
          <w:divBdr>
            <w:top w:val="none" w:sz="0" w:space="0" w:color="auto"/>
            <w:left w:val="none" w:sz="0" w:space="0" w:color="auto"/>
            <w:bottom w:val="none" w:sz="0" w:space="0" w:color="auto"/>
            <w:right w:val="none" w:sz="0" w:space="0" w:color="auto"/>
          </w:divBdr>
          <w:divsChild>
            <w:div w:id="2089383564">
              <w:marLeft w:val="0"/>
              <w:marRight w:val="0"/>
              <w:marTop w:val="0"/>
              <w:marBottom w:val="0"/>
              <w:divBdr>
                <w:top w:val="none" w:sz="0" w:space="0" w:color="auto"/>
                <w:left w:val="none" w:sz="0" w:space="0" w:color="auto"/>
                <w:bottom w:val="none" w:sz="0" w:space="0" w:color="auto"/>
                <w:right w:val="none" w:sz="0" w:space="0" w:color="auto"/>
              </w:divBdr>
            </w:div>
          </w:divsChild>
        </w:div>
        <w:div w:id="158733583">
          <w:marLeft w:val="0"/>
          <w:marRight w:val="0"/>
          <w:marTop w:val="0"/>
          <w:marBottom w:val="0"/>
          <w:divBdr>
            <w:top w:val="none" w:sz="0" w:space="0" w:color="auto"/>
            <w:left w:val="none" w:sz="0" w:space="0" w:color="auto"/>
            <w:bottom w:val="none" w:sz="0" w:space="0" w:color="auto"/>
            <w:right w:val="none" w:sz="0" w:space="0" w:color="auto"/>
          </w:divBdr>
        </w:div>
        <w:div w:id="1578133253">
          <w:marLeft w:val="0"/>
          <w:marRight w:val="0"/>
          <w:marTop w:val="0"/>
          <w:marBottom w:val="0"/>
          <w:divBdr>
            <w:top w:val="none" w:sz="0" w:space="0" w:color="auto"/>
            <w:left w:val="none" w:sz="0" w:space="0" w:color="auto"/>
            <w:bottom w:val="none" w:sz="0" w:space="0" w:color="auto"/>
            <w:right w:val="none" w:sz="0" w:space="0" w:color="auto"/>
          </w:divBdr>
        </w:div>
      </w:divsChild>
    </w:div>
    <w:div w:id="1759055158">
      <w:bodyDiv w:val="1"/>
      <w:marLeft w:val="0"/>
      <w:marRight w:val="0"/>
      <w:marTop w:val="0"/>
      <w:marBottom w:val="0"/>
      <w:divBdr>
        <w:top w:val="none" w:sz="0" w:space="0" w:color="auto"/>
        <w:left w:val="none" w:sz="0" w:space="0" w:color="auto"/>
        <w:bottom w:val="none" w:sz="0" w:space="0" w:color="auto"/>
        <w:right w:val="none" w:sz="0" w:space="0" w:color="auto"/>
      </w:divBdr>
      <w:divsChild>
        <w:div w:id="249048052">
          <w:marLeft w:val="0"/>
          <w:marRight w:val="0"/>
          <w:marTop w:val="0"/>
          <w:marBottom w:val="0"/>
          <w:divBdr>
            <w:top w:val="none" w:sz="0" w:space="0" w:color="auto"/>
            <w:left w:val="none" w:sz="0" w:space="0" w:color="auto"/>
            <w:bottom w:val="none" w:sz="0" w:space="0" w:color="auto"/>
            <w:right w:val="none" w:sz="0" w:space="0" w:color="auto"/>
          </w:divBdr>
        </w:div>
        <w:div w:id="420486551">
          <w:marLeft w:val="0"/>
          <w:marRight w:val="0"/>
          <w:marTop w:val="0"/>
          <w:marBottom w:val="0"/>
          <w:divBdr>
            <w:top w:val="none" w:sz="0" w:space="0" w:color="auto"/>
            <w:left w:val="none" w:sz="0" w:space="0" w:color="auto"/>
            <w:bottom w:val="none" w:sz="0" w:space="0" w:color="auto"/>
            <w:right w:val="none" w:sz="0" w:space="0" w:color="auto"/>
          </w:divBdr>
        </w:div>
        <w:div w:id="582840191">
          <w:marLeft w:val="0"/>
          <w:marRight w:val="0"/>
          <w:marTop w:val="0"/>
          <w:marBottom w:val="0"/>
          <w:divBdr>
            <w:top w:val="none" w:sz="0" w:space="0" w:color="auto"/>
            <w:left w:val="none" w:sz="0" w:space="0" w:color="auto"/>
            <w:bottom w:val="none" w:sz="0" w:space="0" w:color="auto"/>
            <w:right w:val="none" w:sz="0" w:space="0" w:color="auto"/>
          </w:divBdr>
        </w:div>
        <w:div w:id="686370461">
          <w:marLeft w:val="0"/>
          <w:marRight w:val="0"/>
          <w:marTop w:val="0"/>
          <w:marBottom w:val="0"/>
          <w:divBdr>
            <w:top w:val="none" w:sz="0" w:space="0" w:color="auto"/>
            <w:left w:val="none" w:sz="0" w:space="0" w:color="auto"/>
            <w:bottom w:val="none" w:sz="0" w:space="0" w:color="auto"/>
            <w:right w:val="none" w:sz="0" w:space="0" w:color="auto"/>
          </w:divBdr>
        </w:div>
        <w:div w:id="690836864">
          <w:marLeft w:val="0"/>
          <w:marRight w:val="0"/>
          <w:marTop w:val="0"/>
          <w:marBottom w:val="0"/>
          <w:divBdr>
            <w:top w:val="none" w:sz="0" w:space="0" w:color="auto"/>
            <w:left w:val="none" w:sz="0" w:space="0" w:color="auto"/>
            <w:bottom w:val="none" w:sz="0" w:space="0" w:color="auto"/>
            <w:right w:val="none" w:sz="0" w:space="0" w:color="auto"/>
          </w:divBdr>
        </w:div>
        <w:div w:id="699206739">
          <w:marLeft w:val="0"/>
          <w:marRight w:val="0"/>
          <w:marTop w:val="0"/>
          <w:marBottom w:val="0"/>
          <w:divBdr>
            <w:top w:val="none" w:sz="0" w:space="0" w:color="auto"/>
            <w:left w:val="none" w:sz="0" w:space="0" w:color="auto"/>
            <w:bottom w:val="none" w:sz="0" w:space="0" w:color="auto"/>
            <w:right w:val="none" w:sz="0" w:space="0" w:color="auto"/>
          </w:divBdr>
        </w:div>
        <w:div w:id="735863044">
          <w:marLeft w:val="0"/>
          <w:marRight w:val="0"/>
          <w:marTop w:val="0"/>
          <w:marBottom w:val="0"/>
          <w:divBdr>
            <w:top w:val="none" w:sz="0" w:space="0" w:color="auto"/>
            <w:left w:val="none" w:sz="0" w:space="0" w:color="auto"/>
            <w:bottom w:val="none" w:sz="0" w:space="0" w:color="auto"/>
            <w:right w:val="none" w:sz="0" w:space="0" w:color="auto"/>
          </w:divBdr>
        </w:div>
        <w:div w:id="873421925">
          <w:marLeft w:val="0"/>
          <w:marRight w:val="0"/>
          <w:marTop w:val="0"/>
          <w:marBottom w:val="0"/>
          <w:divBdr>
            <w:top w:val="none" w:sz="0" w:space="0" w:color="auto"/>
            <w:left w:val="none" w:sz="0" w:space="0" w:color="auto"/>
            <w:bottom w:val="none" w:sz="0" w:space="0" w:color="auto"/>
            <w:right w:val="none" w:sz="0" w:space="0" w:color="auto"/>
          </w:divBdr>
        </w:div>
        <w:div w:id="1025670554">
          <w:marLeft w:val="0"/>
          <w:marRight w:val="0"/>
          <w:marTop w:val="0"/>
          <w:marBottom w:val="0"/>
          <w:divBdr>
            <w:top w:val="none" w:sz="0" w:space="0" w:color="auto"/>
            <w:left w:val="none" w:sz="0" w:space="0" w:color="auto"/>
            <w:bottom w:val="none" w:sz="0" w:space="0" w:color="auto"/>
            <w:right w:val="none" w:sz="0" w:space="0" w:color="auto"/>
          </w:divBdr>
        </w:div>
        <w:div w:id="1053892396">
          <w:marLeft w:val="0"/>
          <w:marRight w:val="0"/>
          <w:marTop w:val="0"/>
          <w:marBottom w:val="0"/>
          <w:divBdr>
            <w:top w:val="none" w:sz="0" w:space="0" w:color="auto"/>
            <w:left w:val="none" w:sz="0" w:space="0" w:color="auto"/>
            <w:bottom w:val="none" w:sz="0" w:space="0" w:color="auto"/>
            <w:right w:val="none" w:sz="0" w:space="0" w:color="auto"/>
          </w:divBdr>
        </w:div>
        <w:div w:id="1062876175">
          <w:marLeft w:val="0"/>
          <w:marRight w:val="0"/>
          <w:marTop w:val="0"/>
          <w:marBottom w:val="0"/>
          <w:divBdr>
            <w:top w:val="none" w:sz="0" w:space="0" w:color="auto"/>
            <w:left w:val="none" w:sz="0" w:space="0" w:color="auto"/>
            <w:bottom w:val="none" w:sz="0" w:space="0" w:color="auto"/>
            <w:right w:val="none" w:sz="0" w:space="0" w:color="auto"/>
          </w:divBdr>
        </w:div>
        <w:div w:id="1238130080">
          <w:marLeft w:val="0"/>
          <w:marRight w:val="0"/>
          <w:marTop w:val="0"/>
          <w:marBottom w:val="0"/>
          <w:divBdr>
            <w:top w:val="none" w:sz="0" w:space="0" w:color="auto"/>
            <w:left w:val="none" w:sz="0" w:space="0" w:color="auto"/>
            <w:bottom w:val="none" w:sz="0" w:space="0" w:color="auto"/>
            <w:right w:val="none" w:sz="0" w:space="0" w:color="auto"/>
          </w:divBdr>
        </w:div>
        <w:div w:id="1248615631">
          <w:marLeft w:val="0"/>
          <w:marRight w:val="0"/>
          <w:marTop w:val="0"/>
          <w:marBottom w:val="0"/>
          <w:divBdr>
            <w:top w:val="none" w:sz="0" w:space="0" w:color="auto"/>
            <w:left w:val="none" w:sz="0" w:space="0" w:color="auto"/>
            <w:bottom w:val="none" w:sz="0" w:space="0" w:color="auto"/>
            <w:right w:val="none" w:sz="0" w:space="0" w:color="auto"/>
          </w:divBdr>
        </w:div>
        <w:div w:id="1457682228">
          <w:marLeft w:val="0"/>
          <w:marRight w:val="0"/>
          <w:marTop w:val="0"/>
          <w:marBottom w:val="0"/>
          <w:divBdr>
            <w:top w:val="none" w:sz="0" w:space="0" w:color="auto"/>
            <w:left w:val="none" w:sz="0" w:space="0" w:color="auto"/>
            <w:bottom w:val="none" w:sz="0" w:space="0" w:color="auto"/>
            <w:right w:val="none" w:sz="0" w:space="0" w:color="auto"/>
          </w:divBdr>
        </w:div>
        <w:div w:id="1562402071">
          <w:marLeft w:val="0"/>
          <w:marRight w:val="0"/>
          <w:marTop w:val="0"/>
          <w:marBottom w:val="0"/>
          <w:divBdr>
            <w:top w:val="none" w:sz="0" w:space="0" w:color="auto"/>
            <w:left w:val="none" w:sz="0" w:space="0" w:color="auto"/>
            <w:bottom w:val="none" w:sz="0" w:space="0" w:color="auto"/>
            <w:right w:val="none" w:sz="0" w:space="0" w:color="auto"/>
          </w:divBdr>
        </w:div>
        <w:div w:id="1924411367">
          <w:marLeft w:val="0"/>
          <w:marRight w:val="0"/>
          <w:marTop w:val="0"/>
          <w:marBottom w:val="0"/>
          <w:divBdr>
            <w:top w:val="none" w:sz="0" w:space="0" w:color="auto"/>
            <w:left w:val="none" w:sz="0" w:space="0" w:color="auto"/>
            <w:bottom w:val="none" w:sz="0" w:space="0" w:color="auto"/>
            <w:right w:val="none" w:sz="0" w:space="0" w:color="auto"/>
          </w:divBdr>
        </w:div>
        <w:div w:id="1962032093">
          <w:marLeft w:val="0"/>
          <w:marRight w:val="0"/>
          <w:marTop w:val="0"/>
          <w:marBottom w:val="0"/>
          <w:divBdr>
            <w:top w:val="none" w:sz="0" w:space="0" w:color="auto"/>
            <w:left w:val="none" w:sz="0" w:space="0" w:color="auto"/>
            <w:bottom w:val="none" w:sz="0" w:space="0" w:color="auto"/>
            <w:right w:val="none" w:sz="0" w:space="0" w:color="auto"/>
          </w:divBdr>
        </w:div>
        <w:div w:id="2012904554">
          <w:marLeft w:val="0"/>
          <w:marRight w:val="0"/>
          <w:marTop w:val="0"/>
          <w:marBottom w:val="0"/>
          <w:divBdr>
            <w:top w:val="none" w:sz="0" w:space="0" w:color="auto"/>
            <w:left w:val="none" w:sz="0" w:space="0" w:color="auto"/>
            <w:bottom w:val="none" w:sz="0" w:space="0" w:color="auto"/>
            <w:right w:val="none" w:sz="0" w:space="0" w:color="auto"/>
          </w:divBdr>
        </w:div>
        <w:div w:id="2042239257">
          <w:marLeft w:val="0"/>
          <w:marRight w:val="0"/>
          <w:marTop w:val="0"/>
          <w:marBottom w:val="0"/>
          <w:divBdr>
            <w:top w:val="none" w:sz="0" w:space="0" w:color="auto"/>
            <w:left w:val="none" w:sz="0" w:space="0" w:color="auto"/>
            <w:bottom w:val="none" w:sz="0" w:space="0" w:color="auto"/>
            <w:right w:val="none" w:sz="0" w:space="0" w:color="auto"/>
          </w:divBdr>
        </w:div>
      </w:divsChild>
    </w:div>
    <w:div w:id="20494546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tiff"/><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hyperlink" Target="http://www.tettenhallcollege.co.uk"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2" Type="http://schemas.openxmlformats.org/officeDocument/2006/relationships/image" Target="cid:image001.png@01CFE705.5702FCA0" TargetMode="External"/><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nlp.ACADEMIC\Local%20Settings\Temporary%20Internet%20Files\OLK1AA\Headmaster%20Letter%20Head.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Headmaster Letter Head</Template>
  <TotalTime>10</TotalTime>
  <Pages>2</Pages>
  <Words>428</Words>
  <Characters>2440</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From</vt:lpstr>
    </vt:vector>
  </TitlesOfParts>
  <Company>Tettenhall College</Company>
  <LinksUpToDate>false</LinksUpToDate>
  <CharactersWithSpaces>2863</CharactersWithSpaces>
  <SharedDoc>false</SharedDoc>
  <HLinks>
    <vt:vector size="12" baseType="variant">
      <vt:variant>
        <vt:i4>6488178</vt:i4>
      </vt:variant>
      <vt:variant>
        <vt:i4>3</vt:i4>
      </vt:variant>
      <vt:variant>
        <vt:i4>0</vt:i4>
      </vt:variant>
      <vt:variant>
        <vt:i4>5</vt:i4>
      </vt:variant>
      <vt:variant>
        <vt:lpwstr>http://www.tettenhallcollege.co.uk/</vt:lpwstr>
      </vt:variant>
      <vt:variant>
        <vt:lpwstr/>
      </vt:variant>
      <vt:variant>
        <vt:i4>3211277</vt:i4>
      </vt:variant>
      <vt:variant>
        <vt:i4>2175</vt:i4>
      </vt:variant>
      <vt:variant>
        <vt:i4>1025</vt:i4>
      </vt:variant>
      <vt:variant>
        <vt:i4>1</vt:i4>
      </vt:variant>
      <vt:variant>
        <vt:lpwstr>cid:image001.png@01CFE705.5702FCA0</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From</dc:title>
  <dc:subject/>
  <dc:creator>Nikki Phelps</dc:creator>
  <cp:keywords/>
  <cp:lastModifiedBy>Jacqueline Medhurst</cp:lastModifiedBy>
  <cp:revision>7</cp:revision>
  <cp:lastPrinted>2018-11-16T06:41:00Z</cp:lastPrinted>
  <dcterms:created xsi:type="dcterms:W3CDTF">2020-06-29T07:49:00Z</dcterms:created>
  <dcterms:modified xsi:type="dcterms:W3CDTF">2020-10-08T14:08:00Z</dcterms:modified>
</cp:coreProperties>
</file>